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45F969" w14:textId="77777777" w:rsidR="007D27B1" w:rsidRPr="007D27B1" w:rsidRDefault="007D27B1" w:rsidP="007D27B1">
      <w:pPr>
        <w:rPr>
          <w:b/>
        </w:rPr>
      </w:pPr>
      <w:r w:rsidRPr="007D27B1">
        <w:rPr>
          <w:b/>
        </w:rPr>
        <w:t>Об итогах школьного этапа</w:t>
      </w:r>
    </w:p>
    <w:p w14:paraId="5F7E2F3F" w14:textId="77777777" w:rsidR="007D27B1" w:rsidRPr="007D27B1" w:rsidRDefault="007D27B1" w:rsidP="007D27B1">
      <w:pPr>
        <w:rPr>
          <w:b/>
        </w:rPr>
      </w:pPr>
      <w:r w:rsidRPr="007D27B1">
        <w:rPr>
          <w:b/>
        </w:rPr>
        <w:t>Всероссийской олимпиады школьников</w:t>
      </w:r>
    </w:p>
    <w:p w14:paraId="06E778A1" w14:textId="77777777" w:rsidR="007D27B1" w:rsidRPr="007D27B1" w:rsidRDefault="007D27B1" w:rsidP="007D27B1">
      <w:pPr>
        <w:rPr>
          <w:b/>
        </w:rPr>
      </w:pPr>
      <w:r w:rsidRPr="007D27B1">
        <w:rPr>
          <w:b/>
        </w:rPr>
        <w:t>по общеобразовательным предметам</w:t>
      </w:r>
    </w:p>
    <w:p w14:paraId="790B6BD0" w14:textId="77777777" w:rsidR="007D27B1" w:rsidRPr="007D27B1" w:rsidRDefault="007D27B1" w:rsidP="007D27B1">
      <w:pPr>
        <w:rPr>
          <w:b/>
        </w:rPr>
      </w:pPr>
      <w:r w:rsidRPr="007D27B1">
        <w:rPr>
          <w:b/>
        </w:rPr>
        <w:t>в 2022-2023 учебном году</w:t>
      </w:r>
    </w:p>
    <w:p w14:paraId="6F542204" w14:textId="77777777" w:rsidR="00FA176F" w:rsidRDefault="00FA176F" w:rsidP="00FA176F"/>
    <w:p w14:paraId="4633F4A9" w14:textId="24A99E58" w:rsidR="007D27B1" w:rsidRDefault="007D27B1" w:rsidP="00C46D44">
      <w:pPr>
        <w:jc w:val="both"/>
      </w:pPr>
      <w:r>
        <w:t>На основании приказа У</w:t>
      </w:r>
      <w:r w:rsidRPr="00AB3422">
        <w:t xml:space="preserve">правления образования </w:t>
      </w:r>
      <w: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от 13.09.2022г. №813/02-05-02 «О проведении школьного этапа всероссийской и республиканской олимпиад школьников в 2022/2023 учебном году</w:t>
      </w:r>
      <w:r w:rsidR="009D1DE9" w:rsidRPr="009D1DE9">
        <w:t xml:space="preserve"> был проведен школьный этап Всероссий</w:t>
      </w:r>
      <w:r w:rsidR="009D1DE9">
        <w:t xml:space="preserve">ской и Республиканской олимпиады школьников по </w:t>
      </w:r>
      <w:r w:rsidR="009D1DE9" w:rsidRPr="009D1DE9">
        <w:t>общеобразовательным предметам: математика, физика, биология, химия, география, русский язык, литература, история, обществознание,</w:t>
      </w:r>
      <w:r w:rsidR="009D1DE9">
        <w:t xml:space="preserve"> право, экономика,</w:t>
      </w:r>
      <w:r w:rsidR="009D1DE9" w:rsidRPr="009D1DE9">
        <w:t xml:space="preserve"> </w:t>
      </w:r>
      <w:r w:rsidR="009D1DE9">
        <w:t xml:space="preserve">английский язык, </w:t>
      </w:r>
      <w:r w:rsidR="009D1DE9" w:rsidRPr="009D1DE9">
        <w:t>искусство</w:t>
      </w:r>
      <w:r w:rsidR="009D1DE9">
        <w:t>, татарский язык</w:t>
      </w:r>
      <w:r w:rsidR="009D1DE9" w:rsidRPr="009D1DE9">
        <w:t>.</w:t>
      </w:r>
    </w:p>
    <w:p w14:paraId="5A36E6A1" w14:textId="77777777" w:rsidR="00550823" w:rsidRPr="00C46D44" w:rsidRDefault="00550823" w:rsidP="00C46D44">
      <w:pPr>
        <w:jc w:val="both"/>
      </w:pPr>
      <w:r w:rsidRPr="00C46D44">
        <w:t>С наибольшей активностью прошел школьный этап олимпиады по математике, английскому языку, русскому языку.</w:t>
      </w:r>
    </w:p>
    <w:p w14:paraId="073AA780" w14:textId="3A743A69" w:rsidR="00550823" w:rsidRPr="00550823" w:rsidRDefault="00550823" w:rsidP="00C46D44">
      <w:pPr>
        <w:jc w:val="both"/>
      </w:pPr>
      <w:r w:rsidRPr="00C46D44">
        <w:t xml:space="preserve">Победители и призеры выявились по всем предметам, за исключением </w:t>
      </w:r>
      <w:r w:rsidR="00C46D44" w:rsidRPr="00C46D44">
        <w:t>химии, физики</w:t>
      </w:r>
      <w:r w:rsidRPr="00C46D44">
        <w:t>.</w:t>
      </w:r>
    </w:p>
    <w:p w14:paraId="70389A63" w14:textId="77777777" w:rsidR="00550823" w:rsidRPr="00550823" w:rsidRDefault="00550823" w:rsidP="00C46D44">
      <w:pPr>
        <w:jc w:val="both"/>
      </w:pPr>
      <w:r w:rsidRPr="00550823">
        <w:t xml:space="preserve">В целях активизации работы по выявлению одаренных, высокомотивированных детей и создания условий для развития их творческих способностей, на основании материалов, представленных предметно-методическими комиссиями, </w:t>
      </w:r>
      <w:proofErr w:type="gramStart"/>
      <w:r w:rsidRPr="00550823">
        <w:rPr>
          <w:b/>
          <w:bCs/>
        </w:rPr>
        <w:t>п</w:t>
      </w:r>
      <w:proofErr w:type="gramEnd"/>
      <w:r w:rsidRPr="00550823">
        <w:rPr>
          <w:b/>
          <w:bCs/>
        </w:rPr>
        <w:t xml:space="preserve"> р и к а з ы в а ю</w:t>
      </w:r>
      <w:r w:rsidRPr="00550823">
        <w:t>:</w:t>
      </w:r>
    </w:p>
    <w:p w14:paraId="4687AD58" w14:textId="77777777" w:rsidR="00550823" w:rsidRPr="00550823" w:rsidRDefault="00550823" w:rsidP="00C46D44">
      <w:pPr>
        <w:jc w:val="both"/>
      </w:pPr>
      <w:r w:rsidRPr="00550823">
        <w:t xml:space="preserve">1. Утвердить список обучающихся – победителей и призеров школьного этапа Всероссийской олимпиады школьников по общеобразовательным предметам в 2022 – 2023 учебном году (приложение № 1). </w:t>
      </w:r>
    </w:p>
    <w:p w14:paraId="5E11D9AA" w14:textId="77777777" w:rsidR="00550823" w:rsidRPr="00550823" w:rsidRDefault="00550823" w:rsidP="00C46D44">
      <w:pPr>
        <w:jc w:val="both"/>
      </w:pPr>
      <w:r w:rsidRPr="00550823">
        <w:t xml:space="preserve">2. Проанализировать на педагогическом совете итоги школьного этапа Всероссийской олимпиады школьников по общеобразовательным предметам в 2022 – 2023 учебном году. </w:t>
      </w:r>
    </w:p>
    <w:p w14:paraId="6DD840A5" w14:textId="77777777" w:rsidR="00550823" w:rsidRPr="00550823" w:rsidRDefault="00550823" w:rsidP="00C46D44">
      <w:pPr>
        <w:jc w:val="both"/>
      </w:pPr>
      <w:r w:rsidRPr="00550823">
        <w:t>3. Учителям, подготовившим победителей и призеров школьного этапа, принять дополнительные меры для подготовки обучающихся к участию в муниципальном этапе Всероссийской олимпиады школьников по общеобразовательным предметам в 2022 – 2023 учебном году.</w:t>
      </w:r>
    </w:p>
    <w:p w14:paraId="1C34FDBE" w14:textId="77777777" w:rsidR="00550823" w:rsidRPr="00550823" w:rsidRDefault="00550823" w:rsidP="00C46D44">
      <w:pPr>
        <w:jc w:val="both"/>
      </w:pPr>
      <w:r w:rsidRPr="00550823">
        <w:t xml:space="preserve">4. Заместителю директора по учебной работе Мусиной Э.Р. принять организационные меры по обеспечению участия школьников – победителей и призеров школьного этапа в муниципальном этапе Всероссийской олимпиады школьников по общеобразовательным предметам в 2022 – 2023 учебном году. </w:t>
      </w:r>
    </w:p>
    <w:p w14:paraId="37F728FB" w14:textId="77777777" w:rsidR="00550823" w:rsidRPr="00550823" w:rsidRDefault="00550823" w:rsidP="00C46D44">
      <w:pPr>
        <w:jc w:val="both"/>
      </w:pPr>
      <w:r w:rsidRPr="00550823">
        <w:t xml:space="preserve">5. Наградить дипломами ОО победителей и призеров школьного этапа Всероссийской олимпиады школьников по общеобразовательным предметам. </w:t>
      </w:r>
    </w:p>
    <w:p w14:paraId="37464951" w14:textId="6CDD5854" w:rsidR="00C46D44" w:rsidRDefault="00C46D44" w:rsidP="00C46D44">
      <w:pPr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данного приказа возложить на зам. директора по УР Мусину Э.Р.</w:t>
      </w:r>
    </w:p>
    <w:p w14:paraId="3BB779F2" w14:textId="357DD44C" w:rsidR="00550823" w:rsidRPr="00550823" w:rsidRDefault="00550823" w:rsidP="00C46D44">
      <w:pPr>
        <w:jc w:val="both"/>
      </w:pPr>
    </w:p>
    <w:p w14:paraId="08CE1BD3" w14:textId="77777777" w:rsidR="00550823" w:rsidRDefault="00550823" w:rsidP="00550823"/>
    <w:p w14:paraId="0B9E9023" w14:textId="25BD845B" w:rsidR="008E0286" w:rsidRDefault="008E0286" w:rsidP="00CB79E6">
      <w:pPr>
        <w:ind w:firstLine="708"/>
      </w:pPr>
      <w:r w:rsidRPr="008E0286">
        <w:t>Директор МБОУ «Гимназия № 40»</w:t>
      </w:r>
      <w:r w:rsidRPr="008E0286">
        <w:tab/>
        <w:t xml:space="preserve">        </w:t>
      </w:r>
      <w:r>
        <w:t xml:space="preserve">         </w:t>
      </w:r>
      <w:r w:rsidRPr="008E0286">
        <w:t xml:space="preserve">     </w:t>
      </w:r>
      <w:r>
        <w:t>Л.Н. Солдатова</w:t>
      </w:r>
    </w:p>
    <w:p w14:paraId="728B53F9" w14:textId="77777777" w:rsidR="00CB79E6" w:rsidRDefault="00CB79E6" w:rsidP="00CB79E6">
      <w:pPr>
        <w:ind w:firstLine="708"/>
      </w:pPr>
    </w:p>
    <w:p w14:paraId="66216B25" w14:textId="77777777" w:rsidR="00CB79E6" w:rsidRDefault="00CB79E6" w:rsidP="00CB79E6">
      <w:pPr>
        <w:ind w:firstLine="708"/>
      </w:pPr>
      <w:bookmarkStart w:id="0" w:name="_GoBack"/>
      <w:bookmarkEnd w:id="0"/>
    </w:p>
    <w:p w14:paraId="5D0C3D52" w14:textId="77777777" w:rsidR="008E0286" w:rsidRDefault="008E0286" w:rsidP="00C46D44">
      <w:pPr>
        <w:jc w:val="right"/>
      </w:pPr>
    </w:p>
    <w:p w14:paraId="660E1822" w14:textId="77777777" w:rsidR="00550823" w:rsidRPr="00550823" w:rsidRDefault="00550823" w:rsidP="00C46D44">
      <w:pPr>
        <w:jc w:val="right"/>
      </w:pPr>
      <w:r w:rsidRPr="00550823">
        <w:lastRenderedPageBreak/>
        <w:t>Приложение №1</w:t>
      </w:r>
    </w:p>
    <w:p w14:paraId="45C0D02E" w14:textId="77777777" w:rsidR="00550823" w:rsidRPr="00550823" w:rsidRDefault="00550823" w:rsidP="00550823">
      <w:pPr>
        <w:rPr>
          <w:b/>
          <w:bCs/>
        </w:rPr>
      </w:pPr>
      <w:r w:rsidRPr="00550823">
        <w:rPr>
          <w:b/>
          <w:bCs/>
        </w:rPr>
        <w:t>Список призеров и победителей школьного этапа Всероссийской и Республиканской олимпиады школьников в 2022/2023 учебном году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841"/>
        <w:gridCol w:w="2123"/>
        <w:gridCol w:w="991"/>
        <w:gridCol w:w="1985"/>
        <w:gridCol w:w="1430"/>
        <w:gridCol w:w="2123"/>
      </w:tblGrid>
      <w:tr w:rsidR="00550823" w:rsidRPr="00550823" w14:paraId="20CEBA71" w14:textId="77777777" w:rsidTr="00D71941">
        <w:tc>
          <w:tcPr>
            <w:tcW w:w="846" w:type="dxa"/>
          </w:tcPr>
          <w:p w14:paraId="10FF49E8" w14:textId="77777777" w:rsidR="00550823" w:rsidRPr="00550823" w:rsidRDefault="00550823" w:rsidP="00550823">
            <w:pPr>
              <w:rPr>
                <w:b/>
                <w:bCs/>
              </w:rPr>
            </w:pPr>
            <w:r w:rsidRPr="00550823">
              <w:rPr>
                <w:b/>
                <w:bCs/>
              </w:rPr>
              <w:t>№</w:t>
            </w:r>
          </w:p>
        </w:tc>
        <w:tc>
          <w:tcPr>
            <w:tcW w:w="2126" w:type="dxa"/>
          </w:tcPr>
          <w:p w14:paraId="2CC310EA" w14:textId="77777777" w:rsidR="00550823" w:rsidRPr="00550823" w:rsidRDefault="00550823" w:rsidP="00550823">
            <w:pPr>
              <w:rPr>
                <w:b/>
                <w:bCs/>
              </w:rPr>
            </w:pPr>
            <w:r w:rsidRPr="00550823">
              <w:rPr>
                <w:b/>
                <w:bCs/>
              </w:rPr>
              <w:t>Фамилия И.О.</w:t>
            </w:r>
          </w:p>
        </w:tc>
        <w:tc>
          <w:tcPr>
            <w:tcW w:w="992" w:type="dxa"/>
          </w:tcPr>
          <w:p w14:paraId="526CAD5C" w14:textId="77777777" w:rsidR="00550823" w:rsidRPr="00550823" w:rsidRDefault="00550823" w:rsidP="00550823">
            <w:pPr>
              <w:rPr>
                <w:b/>
                <w:bCs/>
              </w:rPr>
            </w:pPr>
            <w:r w:rsidRPr="00550823">
              <w:rPr>
                <w:b/>
                <w:bCs/>
              </w:rPr>
              <w:t>Класс</w:t>
            </w:r>
          </w:p>
        </w:tc>
        <w:tc>
          <w:tcPr>
            <w:tcW w:w="1985" w:type="dxa"/>
          </w:tcPr>
          <w:p w14:paraId="2E437FC9" w14:textId="77777777" w:rsidR="00550823" w:rsidRPr="00550823" w:rsidRDefault="00550823" w:rsidP="00550823">
            <w:pPr>
              <w:rPr>
                <w:b/>
                <w:bCs/>
              </w:rPr>
            </w:pPr>
            <w:r w:rsidRPr="00550823">
              <w:rPr>
                <w:b/>
                <w:bCs/>
              </w:rPr>
              <w:t>Предмет</w:t>
            </w:r>
          </w:p>
        </w:tc>
        <w:tc>
          <w:tcPr>
            <w:tcW w:w="1417" w:type="dxa"/>
          </w:tcPr>
          <w:p w14:paraId="6E8A01EE" w14:textId="77777777" w:rsidR="00550823" w:rsidRPr="00550823" w:rsidRDefault="00550823" w:rsidP="00550823">
            <w:pPr>
              <w:rPr>
                <w:b/>
                <w:bCs/>
              </w:rPr>
            </w:pPr>
            <w:r w:rsidRPr="00550823">
              <w:rPr>
                <w:b/>
                <w:bCs/>
              </w:rPr>
              <w:t>Статус</w:t>
            </w:r>
          </w:p>
        </w:tc>
        <w:tc>
          <w:tcPr>
            <w:tcW w:w="2127" w:type="dxa"/>
          </w:tcPr>
          <w:p w14:paraId="3F790557" w14:textId="77777777" w:rsidR="00550823" w:rsidRPr="00550823" w:rsidRDefault="00550823" w:rsidP="00550823">
            <w:pPr>
              <w:rPr>
                <w:b/>
                <w:bCs/>
              </w:rPr>
            </w:pPr>
            <w:r w:rsidRPr="00550823">
              <w:rPr>
                <w:b/>
                <w:bCs/>
              </w:rPr>
              <w:t>Учитель</w:t>
            </w:r>
          </w:p>
        </w:tc>
      </w:tr>
      <w:tr w:rsidR="00550823" w:rsidRPr="00550823" w14:paraId="447A329B" w14:textId="77777777" w:rsidTr="00D71941">
        <w:tc>
          <w:tcPr>
            <w:tcW w:w="846" w:type="dxa"/>
          </w:tcPr>
          <w:p w14:paraId="35D340BE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  <w:bookmarkStart w:id="1" w:name="_Hlk118553339"/>
          </w:p>
        </w:tc>
        <w:tc>
          <w:tcPr>
            <w:tcW w:w="2126" w:type="dxa"/>
          </w:tcPr>
          <w:p w14:paraId="04677BA3" w14:textId="77777777" w:rsidR="00550823" w:rsidRPr="00550823" w:rsidRDefault="00550823" w:rsidP="00550823">
            <w:r w:rsidRPr="00550823">
              <w:t>Королева А.А.</w:t>
            </w:r>
          </w:p>
        </w:tc>
        <w:tc>
          <w:tcPr>
            <w:tcW w:w="992" w:type="dxa"/>
          </w:tcPr>
          <w:p w14:paraId="10FEE20D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1D32CB4A" w14:textId="77777777" w:rsidR="00550823" w:rsidRPr="00550823" w:rsidRDefault="00550823" w:rsidP="00550823">
            <w:r w:rsidRPr="00550823">
              <w:t>Русский язык</w:t>
            </w:r>
          </w:p>
        </w:tc>
        <w:tc>
          <w:tcPr>
            <w:tcW w:w="1417" w:type="dxa"/>
          </w:tcPr>
          <w:p w14:paraId="40ADA30F" w14:textId="77777777" w:rsidR="00550823" w:rsidRPr="00550823" w:rsidRDefault="00550823" w:rsidP="00550823">
            <w:r w:rsidRPr="00550823">
              <w:t xml:space="preserve">Победитель </w:t>
            </w:r>
          </w:p>
        </w:tc>
        <w:tc>
          <w:tcPr>
            <w:tcW w:w="2127" w:type="dxa"/>
          </w:tcPr>
          <w:p w14:paraId="605553BC" w14:textId="77777777" w:rsidR="00550823" w:rsidRPr="00550823" w:rsidRDefault="00550823" w:rsidP="00550823">
            <w:proofErr w:type="spellStart"/>
            <w:r w:rsidRPr="00550823">
              <w:t>Барсукова</w:t>
            </w:r>
            <w:proofErr w:type="spellEnd"/>
            <w:r w:rsidRPr="00550823">
              <w:t xml:space="preserve"> Т.В.</w:t>
            </w:r>
          </w:p>
        </w:tc>
      </w:tr>
      <w:bookmarkEnd w:id="1"/>
      <w:tr w:rsidR="00550823" w:rsidRPr="00550823" w14:paraId="3FDBFDAA" w14:textId="77777777" w:rsidTr="00D71941">
        <w:tc>
          <w:tcPr>
            <w:tcW w:w="846" w:type="dxa"/>
          </w:tcPr>
          <w:p w14:paraId="1EF43FF3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1B460660" w14:textId="77777777" w:rsidR="00550823" w:rsidRPr="00550823" w:rsidRDefault="00550823" w:rsidP="00550823">
            <w:r w:rsidRPr="00550823">
              <w:t>Смирнов Ю.Н.</w:t>
            </w:r>
          </w:p>
        </w:tc>
        <w:tc>
          <w:tcPr>
            <w:tcW w:w="992" w:type="dxa"/>
          </w:tcPr>
          <w:p w14:paraId="686F5415" w14:textId="77777777" w:rsidR="00550823" w:rsidRPr="00550823" w:rsidRDefault="00550823" w:rsidP="00550823">
            <w:r w:rsidRPr="00550823">
              <w:t>11</w:t>
            </w:r>
          </w:p>
        </w:tc>
        <w:tc>
          <w:tcPr>
            <w:tcW w:w="1985" w:type="dxa"/>
          </w:tcPr>
          <w:p w14:paraId="11F9A736" w14:textId="77777777" w:rsidR="00550823" w:rsidRPr="00550823" w:rsidRDefault="00550823" w:rsidP="00550823">
            <w:r w:rsidRPr="00550823">
              <w:t>Русский язык</w:t>
            </w:r>
          </w:p>
        </w:tc>
        <w:tc>
          <w:tcPr>
            <w:tcW w:w="1417" w:type="dxa"/>
          </w:tcPr>
          <w:p w14:paraId="31908694" w14:textId="77777777" w:rsidR="00550823" w:rsidRPr="00550823" w:rsidRDefault="00550823" w:rsidP="00550823">
            <w:r w:rsidRPr="00550823">
              <w:t xml:space="preserve">Победитель </w:t>
            </w:r>
          </w:p>
        </w:tc>
        <w:tc>
          <w:tcPr>
            <w:tcW w:w="2127" w:type="dxa"/>
          </w:tcPr>
          <w:p w14:paraId="1087ABF1" w14:textId="77777777" w:rsidR="00550823" w:rsidRPr="00550823" w:rsidRDefault="00550823" w:rsidP="00550823">
            <w:r w:rsidRPr="00550823">
              <w:t>Акбарова Ю.Ф.</w:t>
            </w:r>
          </w:p>
        </w:tc>
      </w:tr>
      <w:tr w:rsidR="00550823" w:rsidRPr="00550823" w14:paraId="6DE58872" w14:textId="77777777" w:rsidTr="00D71941">
        <w:tc>
          <w:tcPr>
            <w:tcW w:w="846" w:type="dxa"/>
          </w:tcPr>
          <w:p w14:paraId="759F36AD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78017578" w14:textId="77777777" w:rsidR="00550823" w:rsidRPr="00550823" w:rsidRDefault="00550823" w:rsidP="00550823">
            <w:proofErr w:type="spellStart"/>
            <w:r w:rsidRPr="00550823">
              <w:t>Юлдашбаев</w:t>
            </w:r>
            <w:proofErr w:type="spellEnd"/>
            <w:r w:rsidRPr="00550823">
              <w:t xml:space="preserve"> Э.Р.</w:t>
            </w:r>
          </w:p>
        </w:tc>
        <w:tc>
          <w:tcPr>
            <w:tcW w:w="992" w:type="dxa"/>
          </w:tcPr>
          <w:p w14:paraId="6B0468B7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23321284" w14:textId="77777777" w:rsidR="00550823" w:rsidRPr="00550823" w:rsidRDefault="00550823" w:rsidP="00550823">
            <w:r w:rsidRPr="00550823">
              <w:t>Русский язык</w:t>
            </w:r>
          </w:p>
        </w:tc>
        <w:tc>
          <w:tcPr>
            <w:tcW w:w="1417" w:type="dxa"/>
          </w:tcPr>
          <w:p w14:paraId="52FD2A4B" w14:textId="77777777" w:rsidR="00550823" w:rsidRPr="00550823" w:rsidRDefault="00550823" w:rsidP="00550823">
            <w:r w:rsidRPr="00550823">
              <w:t xml:space="preserve">Победитель </w:t>
            </w:r>
          </w:p>
        </w:tc>
        <w:tc>
          <w:tcPr>
            <w:tcW w:w="2127" w:type="dxa"/>
          </w:tcPr>
          <w:p w14:paraId="554C5F01" w14:textId="77777777" w:rsidR="00550823" w:rsidRPr="00550823" w:rsidRDefault="00550823" w:rsidP="00550823">
            <w:r w:rsidRPr="00550823">
              <w:t>Анисимова Е.П.</w:t>
            </w:r>
          </w:p>
        </w:tc>
      </w:tr>
      <w:tr w:rsidR="00550823" w:rsidRPr="00550823" w14:paraId="258A454A" w14:textId="77777777" w:rsidTr="00D71941">
        <w:tc>
          <w:tcPr>
            <w:tcW w:w="846" w:type="dxa"/>
          </w:tcPr>
          <w:p w14:paraId="19B06A83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1FF2E90D" w14:textId="77777777" w:rsidR="00550823" w:rsidRPr="00550823" w:rsidRDefault="00550823" w:rsidP="00550823">
            <w:r w:rsidRPr="00550823">
              <w:t>Юнусова Н.Р.</w:t>
            </w:r>
          </w:p>
        </w:tc>
        <w:tc>
          <w:tcPr>
            <w:tcW w:w="992" w:type="dxa"/>
          </w:tcPr>
          <w:p w14:paraId="44E359CF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60F93BFB" w14:textId="77777777" w:rsidR="00550823" w:rsidRPr="00550823" w:rsidRDefault="00550823" w:rsidP="00550823">
            <w:r w:rsidRPr="00550823">
              <w:t>Русский язык</w:t>
            </w:r>
          </w:p>
        </w:tc>
        <w:tc>
          <w:tcPr>
            <w:tcW w:w="1417" w:type="dxa"/>
          </w:tcPr>
          <w:p w14:paraId="547EE798" w14:textId="77777777" w:rsidR="00550823" w:rsidRPr="00550823" w:rsidRDefault="00550823" w:rsidP="00550823">
            <w:r w:rsidRPr="00550823">
              <w:t xml:space="preserve">Призер </w:t>
            </w:r>
          </w:p>
        </w:tc>
        <w:tc>
          <w:tcPr>
            <w:tcW w:w="2127" w:type="dxa"/>
          </w:tcPr>
          <w:p w14:paraId="2387A323" w14:textId="77777777" w:rsidR="00550823" w:rsidRPr="00550823" w:rsidRDefault="00550823" w:rsidP="00550823">
            <w:r w:rsidRPr="00550823">
              <w:t>Анисимова Е.П.</w:t>
            </w:r>
          </w:p>
        </w:tc>
      </w:tr>
      <w:tr w:rsidR="00550823" w:rsidRPr="00550823" w14:paraId="7671FB96" w14:textId="77777777" w:rsidTr="00D71941">
        <w:tc>
          <w:tcPr>
            <w:tcW w:w="846" w:type="dxa"/>
          </w:tcPr>
          <w:p w14:paraId="4490FDFA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096C2E59" w14:textId="77777777" w:rsidR="00550823" w:rsidRPr="00550823" w:rsidRDefault="00550823" w:rsidP="00550823">
            <w:r w:rsidRPr="00550823">
              <w:t>Чирков Т.А.</w:t>
            </w:r>
          </w:p>
        </w:tc>
        <w:tc>
          <w:tcPr>
            <w:tcW w:w="992" w:type="dxa"/>
          </w:tcPr>
          <w:p w14:paraId="163ACD99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68EE2213" w14:textId="77777777" w:rsidR="00550823" w:rsidRPr="00550823" w:rsidRDefault="00550823" w:rsidP="00550823">
            <w:r w:rsidRPr="00550823">
              <w:t>Русский язык</w:t>
            </w:r>
          </w:p>
        </w:tc>
        <w:tc>
          <w:tcPr>
            <w:tcW w:w="1417" w:type="dxa"/>
          </w:tcPr>
          <w:p w14:paraId="129E1549" w14:textId="77777777" w:rsidR="00550823" w:rsidRPr="00550823" w:rsidRDefault="00550823" w:rsidP="00550823">
            <w:r w:rsidRPr="00550823">
              <w:t xml:space="preserve">Призер </w:t>
            </w:r>
          </w:p>
        </w:tc>
        <w:tc>
          <w:tcPr>
            <w:tcW w:w="2127" w:type="dxa"/>
          </w:tcPr>
          <w:p w14:paraId="55A357F3" w14:textId="77777777" w:rsidR="00550823" w:rsidRPr="00550823" w:rsidRDefault="00550823" w:rsidP="00550823">
            <w:r w:rsidRPr="00550823">
              <w:t>Анисимова Е.П.</w:t>
            </w:r>
          </w:p>
        </w:tc>
      </w:tr>
      <w:tr w:rsidR="00550823" w:rsidRPr="00550823" w14:paraId="0E32F176" w14:textId="77777777" w:rsidTr="00D71941">
        <w:tc>
          <w:tcPr>
            <w:tcW w:w="846" w:type="dxa"/>
          </w:tcPr>
          <w:p w14:paraId="0DCDA26E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4DD1008" w14:textId="77777777" w:rsidR="00550823" w:rsidRPr="00550823" w:rsidRDefault="00550823" w:rsidP="00550823">
            <w:r w:rsidRPr="00550823">
              <w:t>Чирков Т.А.</w:t>
            </w:r>
          </w:p>
        </w:tc>
        <w:tc>
          <w:tcPr>
            <w:tcW w:w="992" w:type="dxa"/>
          </w:tcPr>
          <w:p w14:paraId="4FBCD3FA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1A1D0C31" w14:textId="77777777" w:rsidR="00550823" w:rsidRPr="00550823" w:rsidRDefault="00550823" w:rsidP="00550823">
            <w:r w:rsidRPr="00550823">
              <w:t>Математика</w:t>
            </w:r>
          </w:p>
        </w:tc>
        <w:tc>
          <w:tcPr>
            <w:tcW w:w="1417" w:type="dxa"/>
          </w:tcPr>
          <w:p w14:paraId="67697CA1" w14:textId="77777777" w:rsidR="00550823" w:rsidRPr="00550823" w:rsidRDefault="00550823" w:rsidP="00550823">
            <w:r w:rsidRPr="00550823">
              <w:t xml:space="preserve">Призер </w:t>
            </w:r>
          </w:p>
        </w:tc>
        <w:tc>
          <w:tcPr>
            <w:tcW w:w="2127" w:type="dxa"/>
          </w:tcPr>
          <w:p w14:paraId="54DF1B9B" w14:textId="77777777" w:rsidR="00550823" w:rsidRPr="00550823" w:rsidRDefault="00550823" w:rsidP="00550823">
            <w:r w:rsidRPr="00550823">
              <w:t>Анисимова Е.П.</w:t>
            </w:r>
          </w:p>
        </w:tc>
      </w:tr>
      <w:tr w:rsidR="00550823" w:rsidRPr="00550823" w14:paraId="61E78DD6" w14:textId="77777777" w:rsidTr="00D71941">
        <w:tc>
          <w:tcPr>
            <w:tcW w:w="846" w:type="dxa"/>
          </w:tcPr>
          <w:p w14:paraId="536601C6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0B5EF4D4" w14:textId="77777777" w:rsidR="00550823" w:rsidRPr="00550823" w:rsidRDefault="00550823" w:rsidP="00550823">
            <w:r w:rsidRPr="00550823">
              <w:t>Гусев А.А.</w:t>
            </w:r>
          </w:p>
        </w:tc>
        <w:tc>
          <w:tcPr>
            <w:tcW w:w="992" w:type="dxa"/>
          </w:tcPr>
          <w:p w14:paraId="54E33212" w14:textId="77777777" w:rsidR="00550823" w:rsidRPr="00550823" w:rsidRDefault="00550823" w:rsidP="00550823">
            <w:r w:rsidRPr="00550823">
              <w:t>6</w:t>
            </w:r>
          </w:p>
        </w:tc>
        <w:tc>
          <w:tcPr>
            <w:tcW w:w="1985" w:type="dxa"/>
          </w:tcPr>
          <w:p w14:paraId="2B04BA33" w14:textId="77777777" w:rsidR="00550823" w:rsidRPr="00550823" w:rsidRDefault="00550823" w:rsidP="00550823">
            <w:r w:rsidRPr="00550823">
              <w:t>Математика</w:t>
            </w:r>
          </w:p>
        </w:tc>
        <w:tc>
          <w:tcPr>
            <w:tcW w:w="1417" w:type="dxa"/>
          </w:tcPr>
          <w:p w14:paraId="6F681250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06937476" w14:textId="77777777" w:rsidR="00550823" w:rsidRPr="00550823" w:rsidRDefault="00550823" w:rsidP="00550823">
            <w:r w:rsidRPr="00550823">
              <w:t>Широкова Е.А.</w:t>
            </w:r>
          </w:p>
        </w:tc>
      </w:tr>
      <w:tr w:rsidR="00550823" w:rsidRPr="00550823" w14:paraId="6A82FDF0" w14:textId="77777777" w:rsidTr="00D71941">
        <w:tc>
          <w:tcPr>
            <w:tcW w:w="846" w:type="dxa"/>
          </w:tcPr>
          <w:p w14:paraId="0B3922B6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9F55D09" w14:textId="77777777" w:rsidR="00550823" w:rsidRPr="00550823" w:rsidRDefault="00550823" w:rsidP="00550823">
            <w:proofErr w:type="spellStart"/>
            <w:r w:rsidRPr="00550823">
              <w:t>Гайфутдинов</w:t>
            </w:r>
            <w:proofErr w:type="spellEnd"/>
            <w:r w:rsidRPr="00550823">
              <w:t xml:space="preserve"> Д.А.</w:t>
            </w:r>
          </w:p>
        </w:tc>
        <w:tc>
          <w:tcPr>
            <w:tcW w:w="992" w:type="dxa"/>
          </w:tcPr>
          <w:p w14:paraId="44FEEF98" w14:textId="77777777" w:rsidR="00550823" w:rsidRPr="00550823" w:rsidRDefault="00550823" w:rsidP="00550823">
            <w:r w:rsidRPr="00550823">
              <w:t>6</w:t>
            </w:r>
          </w:p>
        </w:tc>
        <w:tc>
          <w:tcPr>
            <w:tcW w:w="1985" w:type="dxa"/>
          </w:tcPr>
          <w:p w14:paraId="033A8572" w14:textId="77777777" w:rsidR="00550823" w:rsidRPr="00550823" w:rsidRDefault="00550823" w:rsidP="00550823">
            <w:r w:rsidRPr="00550823">
              <w:t>Математика</w:t>
            </w:r>
          </w:p>
        </w:tc>
        <w:tc>
          <w:tcPr>
            <w:tcW w:w="1417" w:type="dxa"/>
          </w:tcPr>
          <w:p w14:paraId="771E171D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5869B649" w14:textId="77777777" w:rsidR="00550823" w:rsidRPr="00550823" w:rsidRDefault="00550823" w:rsidP="00550823">
            <w:proofErr w:type="spellStart"/>
            <w:r w:rsidRPr="00550823">
              <w:t>Набиуллина</w:t>
            </w:r>
            <w:proofErr w:type="spellEnd"/>
            <w:r w:rsidRPr="00550823">
              <w:t xml:space="preserve"> Ф.С.</w:t>
            </w:r>
          </w:p>
        </w:tc>
      </w:tr>
      <w:tr w:rsidR="00550823" w:rsidRPr="00550823" w14:paraId="58042ACE" w14:textId="77777777" w:rsidTr="00D71941">
        <w:tc>
          <w:tcPr>
            <w:tcW w:w="846" w:type="dxa"/>
          </w:tcPr>
          <w:p w14:paraId="3E54BDD9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5404099E" w14:textId="77777777" w:rsidR="00550823" w:rsidRPr="00550823" w:rsidRDefault="00550823" w:rsidP="00550823">
            <w:r w:rsidRPr="00550823">
              <w:t>Киселев А.В.</w:t>
            </w:r>
          </w:p>
        </w:tc>
        <w:tc>
          <w:tcPr>
            <w:tcW w:w="992" w:type="dxa"/>
          </w:tcPr>
          <w:p w14:paraId="39F1DFCB" w14:textId="77777777" w:rsidR="00550823" w:rsidRPr="00550823" w:rsidRDefault="00550823" w:rsidP="00550823">
            <w:r w:rsidRPr="00550823">
              <w:t>7</w:t>
            </w:r>
          </w:p>
        </w:tc>
        <w:tc>
          <w:tcPr>
            <w:tcW w:w="1985" w:type="dxa"/>
          </w:tcPr>
          <w:p w14:paraId="0F235015" w14:textId="77777777" w:rsidR="00550823" w:rsidRPr="00550823" w:rsidRDefault="00550823" w:rsidP="00550823">
            <w:r w:rsidRPr="00550823">
              <w:t>Математика</w:t>
            </w:r>
          </w:p>
        </w:tc>
        <w:tc>
          <w:tcPr>
            <w:tcW w:w="1417" w:type="dxa"/>
          </w:tcPr>
          <w:p w14:paraId="58C3E73B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E8AA5B6" w14:textId="77777777" w:rsidR="00550823" w:rsidRPr="00550823" w:rsidRDefault="00550823" w:rsidP="00550823">
            <w:proofErr w:type="spellStart"/>
            <w:r w:rsidRPr="00550823">
              <w:t>Набиуллина</w:t>
            </w:r>
            <w:proofErr w:type="spellEnd"/>
            <w:r w:rsidRPr="00550823">
              <w:t xml:space="preserve"> Ф.С.</w:t>
            </w:r>
          </w:p>
        </w:tc>
      </w:tr>
      <w:tr w:rsidR="00550823" w:rsidRPr="00550823" w14:paraId="366D872E" w14:textId="77777777" w:rsidTr="00D71941">
        <w:tc>
          <w:tcPr>
            <w:tcW w:w="846" w:type="dxa"/>
          </w:tcPr>
          <w:p w14:paraId="32EB0C0F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7E3A7283" w14:textId="77777777" w:rsidR="00550823" w:rsidRPr="00550823" w:rsidRDefault="00550823" w:rsidP="00550823">
            <w:proofErr w:type="spellStart"/>
            <w:r w:rsidRPr="00550823">
              <w:t>Габдулхакова</w:t>
            </w:r>
            <w:proofErr w:type="spellEnd"/>
            <w:r w:rsidRPr="00550823">
              <w:t xml:space="preserve"> Д.М.</w:t>
            </w:r>
          </w:p>
        </w:tc>
        <w:tc>
          <w:tcPr>
            <w:tcW w:w="992" w:type="dxa"/>
          </w:tcPr>
          <w:p w14:paraId="23480E57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1E5AF819" w14:textId="77777777" w:rsidR="00550823" w:rsidRPr="00550823" w:rsidRDefault="00550823" w:rsidP="00550823">
            <w:r w:rsidRPr="00550823">
              <w:t>Математика</w:t>
            </w:r>
          </w:p>
        </w:tc>
        <w:tc>
          <w:tcPr>
            <w:tcW w:w="1417" w:type="dxa"/>
          </w:tcPr>
          <w:p w14:paraId="22EC9E6A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A861F59" w14:textId="77777777" w:rsidR="00550823" w:rsidRPr="00550823" w:rsidRDefault="00550823" w:rsidP="00550823">
            <w:r w:rsidRPr="00550823">
              <w:t>Широкова Е.А.</w:t>
            </w:r>
          </w:p>
        </w:tc>
      </w:tr>
      <w:tr w:rsidR="00550823" w:rsidRPr="00550823" w14:paraId="02CE8E7D" w14:textId="77777777" w:rsidTr="00D71941">
        <w:tc>
          <w:tcPr>
            <w:tcW w:w="846" w:type="dxa"/>
          </w:tcPr>
          <w:p w14:paraId="22E7AE21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D0FE73B" w14:textId="77777777" w:rsidR="00550823" w:rsidRPr="00550823" w:rsidRDefault="00550823" w:rsidP="00550823">
            <w:proofErr w:type="spellStart"/>
            <w:r w:rsidRPr="00550823">
              <w:t>Фатхуллова</w:t>
            </w:r>
            <w:proofErr w:type="spellEnd"/>
            <w:r w:rsidRPr="00550823">
              <w:t xml:space="preserve"> А.Н.</w:t>
            </w:r>
          </w:p>
        </w:tc>
        <w:tc>
          <w:tcPr>
            <w:tcW w:w="992" w:type="dxa"/>
          </w:tcPr>
          <w:p w14:paraId="56268199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1E46A925" w14:textId="77777777" w:rsidR="00550823" w:rsidRPr="00550823" w:rsidRDefault="00550823" w:rsidP="00550823">
            <w:r w:rsidRPr="00550823">
              <w:t>Математика</w:t>
            </w:r>
          </w:p>
        </w:tc>
        <w:tc>
          <w:tcPr>
            <w:tcW w:w="1417" w:type="dxa"/>
          </w:tcPr>
          <w:p w14:paraId="17D3ACC3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2E9770C9" w14:textId="77777777" w:rsidR="00550823" w:rsidRPr="00550823" w:rsidRDefault="00550823" w:rsidP="00550823">
            <w:r w:rsidRPr="00550823">
              <w:t>Широкова Е.А.</w:t>
            </w:r>
          </w:p>
        </w:tc>
      </w:tr>
      <w:tr w:rsidR="00550823" w:rsidRPr="00550823" w14:paraId="42546CCD" w14:textId="77777777" w:rsidTr="00D71941">
        <w:tc>
          <w:tcPr>
            <w:tcW w:w="846" w:type="dxa"/>
          </w:tcPr>
          <w:p w14:paraId="493CFF1E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4413F419" w14:textId="77777777" w:rsidR="00550823" w:rsidRPr="00550823" w:rsidRDefault="00550823" w:rsidP="00550823">
            <w:r w:rsidRPr="00550823">
              <w:t>Закиров А.Н.</w:t>
            </w:r>
          </w:p>
        </w:tc>
        <w:tc>
          <w:tcPr>
            <w:tcW w:w="992" w:type="dxa"/>
          </w:tcPr>
          <w:p w14:paraId="4C883787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20C704B8" w14:textId="77777777" w:rsidR="00550823" w:rsidRPr="00550823" w:rsidRDefault="00550823" w:rsidP="00550823">
            <w:r w:rsidRPr="00550823">
              <w:t>Математика</w:t>
            </w:r>
          </w:p>
        </w:tc>
        <w:tc>
          <w:tcPr>
            <w:tcW w:w="1417" w:type="dxa"/>
          </w:tcPr>
          <w:p w14:paraId="0E0CD60C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1D7C3D9D" w14:textId="77777777" w:rsidR="00550823" w:rsidRPr="00550823" w:rsidRDefault="00550823" w:rsidP="00550823">
            <w:proofErr w:type="spellStart"/>
            <w:r w:rsidRPr="00550823">
              <w:t>Набиуллина</w:t>
            </w:r>
            <w:proofErr w:type="spellEnd"/>
            <w:r w:rsidRPr="00550823">
              <w:t xml:space="preserve"> Ф.С.</w:t>
            </w:r>
          </w:p>
        </w:tc>
      </w:tr>
      <w:tr w:rsidR="00550823" w:rsidRPr="00550823" w14:paraId="6DAF465B" w14:textId="77777777" w:rsidTr="00D71941">
        <w:tc>
          <w:tcPr>
            <w:tcW w:w="846" w:type="dxa"/>
          </w:tcPr>
          <w:p w14:paraId="3BDEDA3A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6F66B02B" w14:textId="77777777" w:rsidR="00550823" w:rsidRPr="00550823" w:rsidRDefault="00550823" w:rsidP="00550823">
            <w:r w:rsidRPr="00550823">
              <w:t>Лукин Д.Д.</w:t>
            </w:r>
          </w:p>
        </w:tc>
        <w:tc>
          <w:tcPr>
            <w:tcW w:w="992" w:type="dxa"/>
          </w:tcPr>
          <w:p w14:paraId="51815E4D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6B0B9366" w14:textId="77777777" w:rsidR="00550823" w:rsidRPr="00550823" w:rsidRDefault="00550823" w:rsidP="00550823">
            <w:r w:rsidRPr="00550823">
              <w:t>Физика</w:t>
            </w:r>
          </w:p>
        </w:tc>
        <w:tc>
          <w:tcPr>
            <w:tcW w:w="1417" w:type="dxa"/>
          </w:tcPr>
          <w:p w14:paraId="3622B1AE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C074357" w14:textId="77777777" w:rsidR="00550823" w:rsidRPr="00550823" w:rsidRDefault="00550823" w:rsidP="00550823">
            <w:proofErr w:type="spellStart"/>
            <w:r w:rsidRPr="00550823">
              <w:t>Ямалиев</w:t>
            </w:r>
            <w:proofErr w:type="spellEnd"/>
            <w:r w:rsidRPr="00550823">
              <w:t xml:space="preserve"> С.Р.</w:t>
            </w:r>
          </w:p>
        </w:tc>
      </w:tr>
      <w:tr w:rsidR="00550823" w:rsidRPr="00550823" w14:paraId="4B4907FC" w14:textId="77777777" w:rsidTr="00D71941">
        <w:tc>
          <w:tcPr>
            <w:tcW w:w="846" w:type="dxa"/>
          </w:tcPr>
          <w:p w14:paraId="782B04AB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55F1ED1" w14:textId="77777777" w:rsidR="00550823" w:rsidRPr="00550823" w:rsidRDefault="00550823" w:rsidP="00550823">
            <w:r w:rsidRPr="00550823">
              <w:t>Ананьев И.Ю.</w:t>
            </w:r>
          </w:p>
        </w:tc>
        <w:tc>
          <w:tcPr>
            <w:tcW w:w="992" w:type="dxa"/>
          </w:tcPr>
          <w:p w14:paraId="4D2DF3CB" w14:textId="77777777" w:rsidR="00550823" w:rsidRPr="00550823" w:rsidRDefault="00550823" w:rsidP="00550823">
            <w:r w:rsidRPr="00550823">
              <w:t>10</w:t>
            </w:r>
          </w:p>
        </w:tc>
        <w:tc>
          <w:tcPr>
            <w:tcW w:w="1985" w:type="dxa"/>
          </w:tcPr>
          <w:p w14:paraId="76EE919A" w14:textId="77777777" w:rsidR="00550823" w:rsidRPr="00550823" w:rsidRDefault="00550823" w:rsidP="00550823">
            <w:r w:rsidRPr="00550823">
              <w:t>История</w:t>
            </w:r>
          </w:p>
        </w:tc>
        <w:tc>
          <w:tcPr>
            <w:tcW w:w="1417" w:type="dxa"/>
          </w:tcPr>
          <w:p w14:paraId="3954BF80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03436367" w14:textId="77777777" w:rsidR="00550823" w:rsidRPr="00550823" w:rsidRDefault="00550823" w:rsidP="00550823">
            <w:r w:rsidRPr="00550823">
              <w:t>Савинова Е.Н.</w:t>
            </w:r>
          </w:p>
        </w:tc>
      </w:tr>
      <w:tr w:rsidR="00550823" w:rsidRPr="00550823" w14:paraId="62B32DBC" w14:textId="77777777" w:rsidTr="00D71941">
        <w:tc>
          <w:tcPr>
            <w:tcW w:w="846" w:type="dxa"/>
          </w:tcPr>
          <w:p w14:paraId="4BC436C6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41762DCF" w14:textId="77777777" w:rsidR="00550823" w:rsidRPr="00550823" w:rsidRDefault="00550823" w:rsidP="00550823">
            <w:r w:rsidRPr="00550823">
              <w:t>Закиров А.Н.</w:t>
            </w:r>
          </w:p>
        </w:tc>
        <w:tc>
          <w:tcPr>
            <w:tcW w:w="992" w:type="dxa"/>
          </w:tcPr>
          <w:p w14:paraId="6DC83CE8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35D580E6" w14:textId="77777777" w:rsidR="00550823" w:rsidRPr="00550823" w:rsidRDefault="00550823" w:rsidP="00550823">
            <w:r w:rsidRPr="00550823">
              <w:t>История</w:t>
            </w:r>
          </w:p>
        </w:tc>
        <w:tc>
          <w:tcPr>
            <w:tcW w:w="1417" w:type="dxa"/>
          </w:tcPr>
          <w:p w14:paraId="5ABED1B1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57F60D8" w14:textId="77777777" w:rsidR="00550823" w:rsidRPr="00550823" w:rsidRDefault="00550823" w:rsidP="00550823">
            <w:r w:rsidRPr="00550823">
              <w:t>Савинова Е.Н.</w:t>
            </w:r>
          </w:p>
        </w:tc>
      </w:tr>
      <w:tr w:rsidR="00550823" w:rsidRPr="00550823" w14:paraId="67BD5D4C" w14:textId="77777777" w:rsidTr="00D71941">
        <w:tc>
          <w:tcPr>
            <w:tcW w:w="846" w:type="dxa"/>
          </w:tcPr>
          <w:p w14:paraId="0EEE7B63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  <w:bookmarkStart w:id="2" w:name="_Hlk118555209"/>
          </w:p>
        </w:tc>
        <w:tc>
          <w:tcPr>
            <w:tcW w:w="2126" w:type="dxa"/>
          </w:tcPr>
          <w:p w14:paraId="6E0042A1" w14:textId="77777777" w:rsidR="00550823" w:rsidRPr="00550823" w:rsidRDefault="00550823" w:rsidP="00550823">
            <w:r w:rsidRPr="00550823">
              <w:t>Закиров А.Н.</w:t>
            </w:r>
          </w:p>
        </w:tc>
        <w:tc>
          <w:tcPr>
            <w:tcW w:w="992" w:type="dxa"/>
          </w:tcPr>
          <w:p w14:paraId="1B090723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44638BE0" w14:textId="77777777" w:rsidR="00550823" w:rsidRPr="00550823" w:rsidRDefault="00550823" w:rsidP="00550823">
            <w:r w:rsidRPr="00550823">
              <w:t>География</w:t>
            </w:r>
          </w:p>
        </w:tc>
        <w:tc>
          <w:tcPr>
            <w:tcW w:w="1417" w:type="dxa"/>
          </w:tcPr>
          <w:p w14:paraId="39F9F920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45D717EB" w14:textId="77777777" w:rsidR="00550823" w:rsidRPr="00550823" w:rsidRDefault="00550823" w:rsidP="00550823">
            <w:proofErr w:type="spellStart"/>
            <w:r w:rsidRPr="00550823">
              <w:t>Зайдуллина</w:t>
            </w:r>
            <w:proofErr w:type="spellEnd"/>
            <w:r w:rsidRPr="00550823">
              <w:t xml:space="preserve"> И.Н.</w:t>
            </w:r>
          </w:p>
        </w:tc>
      </w:tr>
      <w:bookmarkEnd w:id="2"/>
      <w:tr w:rsidR="00550823" w:rsidRPr="00550823" w14:paraId="3A688853" w14:textId="77777777" w:rsidTr="00D71941">
        <w:tc>
          <w:tcPr>
            <w:tcW w:w="846" w:type="dxa"/>
          </w:tcPr>
          <w:p w14:paraId="66B11F06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34001108" w14:textId="77777777" w:rsidR="00550823" w:rsidRPr="00550823" w:rsidRDefault="00550823" w:rsidP="00550823">
            <w:r w:rsidRPr="00550823">
              <w:t>Пшеничников Д.Е.</w:t>
            </w:r>
          </w:p>
        </w:tc>
        <w:tc>
          <w:tcPr>
            <w:tcW w:w="992" w:type="dxa"/>
          </w:tcPr>
          <w:p w14:paraId="019A304F" w14:textId="77777777" w:rsidR="00550823" w:rsidRPr="00550823" w:rsidRDefault="00550823" w:rsidP="00550823">
            <w:r w:rsidRPr="00550823">
              <w:t>6</w:t>
            </w:r>
          </w:p>
        </w:tc>
        <w:tc>
          <w:tcPr>
            <w:tcW w:w="1985" w:type="dxa"/>
          </w:tcPr>
          <w:p w14:paraId="133BF65B" w14:textId="77777777" w:rsidR="00550823" w:rsidRPr="00550823" w:rsidRDefault="00550823" w:rsidP="00550823">
            <w:r w:rsidRPr="00550823">
              <w:t>География</w:t>
            </w:r>
          </w:p>
        </w:tc>
        <w:tc>
          <w:tcPr>
            <w:tcW w:w="1417" w:type="dxa"/>
          </w:tcPr>
          <w:p w14:paraId="7E66C89D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482B2649" w14:textId="77777777" w:rsidR="00550823" w:rsidRPr="00550823" w:rsidRDefault="00550823" w:rsidP="00550823">
            <w:proofErr w:type="spellStart"/>
            <w:r w:rsidRPr="00550823">
              <w:t>Зайдуллина</w:t>
            </w:r>
            <w:proofErr w:type="spellEnd"/>
            <w:r w:rsidRPr="00550823">
              <w:t xml:space="preserve"> И.Н.</w:t>
            </w:r>
          </w:p>
        </w:tc>
      </w:tr>
      <w:tr w:rsidR="00550823" w:rsidRPr="00550823" w14:paraId="166E8369" w14:textId="77777777" w:rsidTr="00D71941">
        <w:tc>
          <w:tcPr>
            <w:tcW w:w="846" w:type="dxa"/>
          </w:tcPr>
          <w:p w14:paraId="5742AEC5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34379482" w14:textId="77777777" w:rsidR="00550823" w:rsidRPr="00550823" w:rsidRDefault="00550823" w:rsidP="00550823">
            <w:proofErr w:type="spellStart"/>
            <w:r w:rsidRPr="00550823">
              <w:t>Нигаматзянов</w:t>
            </w:r>
            <w:proofErr w:type="spellEnd"/>
            <w:r w:rsidRPr="00550823">
              <w:t xml:space="preserve"> А.М.</w:t>
            </w:r>
          </w:p>
        </w:tc>
        <w:tc>
          <w:tcPr>
            <w:tcW w:w="992" w:type="dxa"/>
          </w:tcPr>
          <w:p w14:paraId="53490A01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3411ACD8" w14:textId="77777777" w:rsidR="00550823" w:rsidRPr="00550823" w:rsidRDefault="00550823" w:rsidP="00550823">
            <w:r w:rsidRPr="00550823">
              <w:t>География</w:t>
            </w:r>
          </w:p>
        </w:tc>
        <w:tc>
          <w:tcPr>
            <w:tcW w:w="1417" w:type="dxa"/>
          </w:tcPr>
          <w:p w14:paraId="2520A433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7048082C" w14:textId="77777777" w:rsidR="00550823" w:rsidRPr="00550823" w:rsidRDefault="00550823" w:rsidP="00550823">
            <w:proofErr w:type="spellStart"/>
            <w:r w:rsidRPr="00550823">
              <w:t>Зайдуллина</w:t>
            </w:r>
            <w:proofErr w:type="spellEnd"/>
            <w:r w:rsidRPr="00550823">
              <w:t xml:space="preserve"> И.Н.</w:t>
            </w:r>
          </w:p>
        </w:tc>
      </w:tr>
      <w:tr w:rsidR="00550823" w:rsidRPr="00550823" w14:paraId="245B0D59" w14:textId="77777777" w:rsidTr="00D71941">
        <w:tc>
          <w:tcPr>
            <w:tcW w:w="846" w:type="dxa"/>
          </w:tcPr>
          <w:p w14:paraId="28B41DB3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0E42B9A" w14:textId="77777777" w:rsidR="00550823" w:rsidRPr="00550823" w:rsidRDefault="00550823" w:rsidP="00550823">
            <w:r w:rsidRPr="00550823">
              <w:t>Юнусов М.Р.</w:t>
            </w:r>
          </w:p>
        </w:tc>
        <w:tc>
          <w:tcPr>
            <w:tcW w:w="992" w:type="dxa"/>
          </w:tcPr>
          <w:p w14:paraId="6C698909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27BB1329" w14:textId="77777777" w:rsidR="00550823" w:rsidRPr="00550823" w:rsidRDefault="00550823" w:rsidP="00550823">
            <w:r w:rsidRPr="00550823">
              <w:t>География</w:t>
            </w:r>
          </w:p>
        </w:tc>
        <w:tc>
          <w:tcPr>
            <w:tcW w:w="1417" w:type="dxa"/>
          </w:tcPr>
          <w:p w14:paraId="4EDACD28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3AFD5963" w14:textId="77777777" w:rsidR="00550823" w:rsidRPr="00550823" w:rsidRDefault="00550823" w:rsidP="00550823">
            <w:proofErr w:type="spellStart"/>
            <w:r w:rsidRPr="00550823">
              <w:t>Зайдуллина</w:t>
            </w:r>
            <w:proofErr w:type="spellEnd"/>
            <w:r w:rsidRPr="00550823">
              <w:t xml:space="preserve"> И.Н.</w:t>
            </w:r>
          </w:p>
        </w:tc>
      </w:tr>
      <w:tr w:rsidR="00550823" w:rsidRPr="00550823" w14:paraId="3DDE258A" w14:textId="77777777" w:rsidTr="00D71941">
        <w:tc>
          <w:tcPr>
            <w:tcW w:w="846" w:type="dxa"/>
          </w:tcPr>
          <w:p w14:paraId="541BD5C4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4AE49027" w14:textId="77777777" w:rsidR="00550823" w:rsidRPr="00550823" w:rsidRDefault="00550823" w:rsidP="00550823">
            <w:r w:rsidRPr="00550823">
              <w:t>Зинченко А.В.</w:t>
            </w:r>
          </w:p>
        </w:tc>
        <w:tc>
          <w:tcPr>
            <w:tcW w:w="992" w:type="dxa"/>
          </w:tcPr>
          <w:p w14:paraId="3D7AFABD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31F204F2" w14:textId="77777777" w:rsidR="00550823" w:rsidRPr="00550823" w:rsidRDefault="00550823" w:rsidP="00550823">
            <w:r w:rsidRPr="00550823">
              <w:t>География</w:t>
            </w:r>
          </w:p>
        </w:tc>
        <w:tc>
          <w:tcPr>
            <w:tcW w:w="1417" w:type="dxa"/>
          </w:tcPr>
          <w:p w14:paraId="2CB47B0D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22E171F9" w14:textId="77777777" w:rsidR="00550823" w:rsidRPr="00550823" w:rsidRDefault="00550823" w:rsidP="00550823">
            <w:proofErr w:type="spellStart"/>
            <w:r w:rsidRPr="00550823">
              <w:t>Зайдуллина</w:t>
            </w:r>
            <w:proofErr w:type="spellEnd"/>
            <w:r w:rsidRPr="00550823">
              <w:t xml:space="preserve"> И.Н.</w:t>
            </w:r>
          </w:p>
        </w:tc>
      </w:tr>
      <w:tr w:rsidR="00550823" w:rsidRPr="00550823" w14:paraId="54B813DD" w14:textId="77777777" w:rsidTr="00D71941">
        <w:tc>
          <w:tcPr>
            <w:tcW w:w="846" w:type="dxa"/>
          </w:tcPr>
          <w:p w14:paraId="0E52EEEF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1EA50B76" w14:textId="77777777" w:rsidR="00550823" w:rsidRPr="00550823" w:rsidRDefault="00550823" w:rsidP="00550823">
            <w:r w:rsidRPr="00550823">
              <w:t>Юнусова Н.Р.</w:t>
            </w:r>
          </w:p>
        </w:tc>
        <w:tc>
          <w:tcPr>
            <w:tcW w:w="992" w:type="dxa"/>
          </w:tcPr>
          <w:p w14:paraId="3CB57008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1797A54C" w14:textId="77777777" w:rsidR="00550823" w:rsidRPr="00550823" w:rsidRDefault="00550823" w:rsidP="00550823">
            <w:r w:rsidRPr="00550823">
              <w:t>Английский язык</w:t>
            </w:r>
          </w:p>
        </w:tc>
        <w:tc>
          <w:tcPr>
            <w:tcW w:w="1417" w:type="dxa"/>
          </w:tcPr>
          <w:p w14:paraId="2FAD058A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1BBA4A10" w14:textId="77777777" w:rsidR="00550823" w:rsidRPr="00550823" w:rsidRDefault="00550823" w:rsidP="00550823">
            <w:r w:rsidRPr="00550823">
              <w:t>Егорова Н.В.</w:t>
            </w:r>
          </w:p>
        </w:tc>
      </w:tr>
      <w:tr w:rsidR="00550823" w:rsidRPr="00550823" w14:paraId="3EA92F41" w14:textId="77777777" w:rsidTr="00D71941">
        <w:tc>
          <w:tcPr>
            <w:tcW w:w="846" w:type="dxa"/>
          </w:tcPr>
          <w:p w14:paraId="34DEED23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673C281C" w14:textId="77777777" w:rsidR="00550823" w:rsidRPr="00550823" w:rsidRDefault="00550823" w:rsidP="00550823">
            <w:r w:rsidRPr="00550823">
              <w:t>Чирков Т.А.</w:t>
            </w:r>
          </w:p>
        </w:tc>
        <w:tc>
          <w:tcPr>
            <w:tcW w:w="992" w:type="dxa"/>
          </w:tcPr>
          <w:p w14:paraId="09DBB68E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4CF72D24" w14:textId="77777777" w:rsidR="00550823" w:rsidRPr="00550823" w:rsidRDefault="00550823" w:rsidP="00550823">
            <w:r w:rsidRPr="00550823">
              <w:t>Английский язык</w:t>
            </w:r>
          </w:p>
        </w:tc>
        <w:tc>
          <w:tcPr>
            <w:tcW w:w="1417" w:type="dxa"/>
          </w:tcPr>
          <w:p w14:paraId="418BA9D3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25FEE523" w14:textId="77777777" w:rsidR="00550823" w:rsidRPr="00550823" w:rsidRDefault="00550823" w:rsidP="00550823">
            <w:r w:rsidRPr="00550823">
              <w:t>Егорова Н.В.</w:t>
            </w:r>
          </w:p>
        </w:tc>
      </w:tr>
      <w:tr w:rsidR="00550823" w:rsidRPr="00550823" w14:paraId="6695EEFC" w14:textId="77777777" w:rsidTr="00D71941">
        <w:tc>
          <w:tcPr>
            <w:tcW w:w="846" w:type="dxa"/>
          </w:tcPr>
          <w:p w14:paraId="7B86ABA6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7873F3BD" w14:textId="77777777" w:rsidR="00550823" w:rsidRPr="00550823" w:rsidRDefault="00550823" w:rsidP="00550823">
            <w:r w:rsidRPr="00550823">
              <w:t>Хафизова А.М.</w:t>
            </w:r>
          </w:p>
        </w:tc>
        <w:tc>
          <w:tcPr>
            <w:tcW w:w="992" w:type="dxa"/>
          </w:tcPr>
          <w:p w14:paraId="135AA45B" w14:textId="77777777" w:rsidR="00550823" w:rsidRPr="00550823" w:rsidRDefault="00550823" w:rsidP="00550823">
            <w:r w:rsidRPr="00550823">
              <w:t>10</w:t>
            </w:r>
          </w:p>
        </w:tc>
        <w:tc>
          <w:tcPr>
            <w:tcW w:w="1985" w:type="dxa"/>
          </w:tcPr>
          <w:p w14:paraId="175FF2EE" w14:textId="77777777" w:rsidR="00550823" w:rsidRPr="00550823" w:rsidRDefault="00550823" w:rsidP="00550823">
            <w:r w:rsidRPr="00550823">
              <w:t>Английский язык</w:t>
            </w:r>
          </w:p>
        </w:tc>
        <w:tc>
          <w:tcPr>
            <w:tcW w:w="1417" w:type="dxa"/>
          </w:tcPr>
          <w:p w14:paraId="56F74CF5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68502B31" w14:textId="77777777" w:rsidR="00550823" w:rsidRPr="00550823" w:rsidRDefault="00550823" w:rsidP="00550823">
            <w:r w:rsidRPr="00550823">
              <w:t>Егорова Н.В.</w:t>
            </w:r>
          </w:p>
        </w:tc>
      </w:tr>
      <w:tr w:rsidR="00550823" w:rsidRPr="00550823" w14:paraId="556978B7" w14:textId="77777777" w:rsidTr="00D71941">
        <w:tc>
          <w:tcPr>
            <w:tcW w:w="846" w:type="dxa"/>
          </w:tcPr>
          <w:p w14:paraId="20FE20E0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503FF75B" w14:textId="77777777" w:rsidR="00550823" w:rsidRPr="00550823" w:rsidRDefault="00550823" w:rsidP="00550823">
            <w:proofErr w:type="spellStart"/>
            <w:r w:rsidRPr="00550823">
              <w:t>Самигуллина</w:t>
            </w:r>
            <w:proofErr w:type="spellEnd"/>
            <w:r w:rsidRPr="00550823">
              <w:t xml:space="preserve"> Я.Н.</w:t>
            </w:r>
          </w:p>
        </w:tc>
        <w:tc>
          <w:tcPr>
            <w:tcW w:w="992" w:type="dxa"/>
          </w:tcPr>
          <w:p w14:paraId="410150ED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6A8A5908" w14:textId="77777777" w:rsidR="00550823" w:rsidRPr="00550823" w:rsidRDefault="00550823" w:rsidP="00550823">
            <w:r w:rsidRPr="00550823">
              <w:t>Английский язык</w:t>
            </w:r>
          </w:p>
        </w:tc>
        <w:tc>
          <w:tcPr>
            <w:tcW w:w="1417" w:type="dxa"/>
          </w:tcPr>
          <w:p w14:paraId="588665F1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3701A6D1" w14:textId="77777777" w:rsidR="00550823" w:rsidRPr="00550823" w:rsidRDefault="00550823" w:rsidP="00550823">
            <w:r w:rsidRPr="00550823">
              <w:t>Яковлева Г.Г.</w:t>
            </w:r>
          </w:p>
        </w:tc>
      </w:tr>
      <w:tr w:rsidR="00550823" w:rsidRPr="00550823" w14:paraId="134F31A3" w14:textId="77777777" w:rsidTr="00D71941">
        <w:tc>
          <w:tcPr>
            <w:tcW w:w="846" w:type="dxa"/>
          </w:tcPr>
          <w:p w14:paraId="4A48E7AF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69ED114B" w14:textId="77777777" w:rsidR="00550823" w:rsidRPr="00550823" w:rsidRDefault="00550823" w:rsidP="00550823">
            <w:proofErr w:type="spellStart"/>
            <w:r w:rsidRPr="00550823">
              <w:t>Файзрахманова</w:t>
            </w:r>
            <w:proofErr w:type="spellEnd"/>
            <w:r w:rsidRPr="00550823">
              <w:t xml:space="preserve"> А.Р.</w:t>
            </w:r>
          </w:p>
        </w:tc>
        <w:tc>
          <w:tcPr>
            <w:tcW w:w="992" w:type="dxa"/>
          </w:tcPr>
          <w:p w14:paraId="46BD5997" w14:textId="77777777" w:rsidR="00550823" w:rsidRPr="00550823" w:rsidRDefault="00550823" w:rsidP="00550823">
            <w:r w:rsidRPr="00550823">
              <w:t>10</w:t>
            </w:r>
          </w:p>
        </w:tc>
        <w:tc>
          <w:tcPr>
            <w:tcW w:w="1985" w:type="dxa"/>
          </w:tcPr>
          <w:p w14:paraId="6922CC8C" w14:textId="77777777" w:rsidR="00550823" w:rsidRPr="00550823" w:rsidRDefault="00550823" w:rsidP="00550823">
            <w:r w:rsidRPr="00550823">
              <w:t>Английский язык</w:t>
            </w:r>
          </w:p>
        </w:tc>
        <w:tc>
          <w:tcPr>
            <w:tcW w:w="1417" w:type="dxa"/>
          </w:tcPr>
          <w:p w14:paraId="770DF6C4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DC0AA39" w14:textId="77777777" w:rsidR="00550823" w:rsidRPr="00550823" w:rsidRDefault="00550823" w:rsidP="00550823">
            <w:r w:rsidRPr="00550823">
              <w:t>Егорова Н.В.</w:t>
            </w:r>
          </w:p>
        </w:tc>
      </w:tr>
      <w:tr w:rsidR="00550823" w:rsidRPr="00550823" w14:paraId="6E7843D0" w14:textId="77777777" w:rsidTr="00D71941">
        <w:tc>
          <w:tcPr>
            <w:tcW w:w="846" w:type="dxa"/>
          </w:tcPr>
          <w:p w14:paraId="60300777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D9B447C" w14:textId="77777777" w:rsidR="00550823" w:rsidRPr="00550823" w:rsidRDefault="00550823" w:rsidP="00550823">
            <w:proofErr w:type="spellStart"/>
            <w:r w:rsidRPr="00550823">
              <w:t>Анварова</w:t>
            </w:r>
            <w:proofErr w:type="spellEnd"/>
            <w:r w:rsidRPr="00550823">
              <w:t xml:space="preserve"> К.М.</w:t>
            </w:r>
          </w:p>
        </w:tc>
        <w:tc>
          <w:tcPr>
            <w:tcW w:w="992" w:type="dxa"/>
          </w:tcPr>
          <w:p w14:paraId="389F243C" w14:textId="77777777" w:rsidR="00550823" w:rsidRPr="00550823" w:rsidRDefault="00550823" w:rsidP="00550823">
            <w:r w:rsidRPr="00550823">
              <w:t>11</w:t>
            </w:r>
          </w:p>
        </w:tc>
        <w:tc>
          <w:tcPr>
            <w:tcW w:w="1985" w:type="dxa"/>
          </w:tcPr>
          <w:p w14:paraId="4C3DEDCF" w14:textId="77777777" w:rsidR="00550823" w:rsidRPr="00550823" w:rsidRDefault="00550823" w:rsidP="00550823">
            <w:r w:rsidRPr="00550823">
              <w:t>Английский язык</w:t>
            </w:r>
          </w:p>
        </w:tc>
        <w:tc>
          <w:tcPr>
            <w:tcW w:w="1417" w:type="dxa"/>
          </w:tcPr>
          <w:p w14:paraId="7ED8FA22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500E5AE" w14:textId="77777777" w:rsidR="00550823" w:rsidRPr="00550823" w:rsidRDefault="00550823" w:rsidP="00550823">
            <w:r w:rsidRPr="00550823">
              <w:t>Яковлева Г.Г.</w:t>
            </w:r>
          </w:p>
        </w:tc>
      </w:tr>
      <w:tr w:rsidR="00550823" w:rsidRPr="00550823" w14:paraId="6E399E87" w14:textId="77777777" w:rsidTr="00D71941">
        <w:tc>
          <w:tcPr>
            <w:tcW w:w="846" w:type="dxa"/>
          </w:tcPr>
          <w:p w14:paraId="16CE6938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07A73721" w14:textId="77777777" w:rsidR="00550823" w:rsidRPr="00550823" w:rsidRDefault="00550823" w:rsidP="00550823">
            <w:proofErr w:type="spellStart"/>
            <w:r w:rsidRPr="00550823">
              <w:t>Хайрутдинова</w:t>
            </w:r>
            <w:proofErr w:type="spellEnd"/>
            <w:r w:rsidRPr="00550823">
              <w:t xml:space="preserve"> Л.В.</w:t>
            </w:r>
          </w:p>
        </w:tc>
        <w:tc>
          <w:tcPr>
            <w:tcW w:w="992" w:type="dxa"/>
          </w:tcPr>
          <w:p w14:paraId="34FA9FCA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0DD0E812" w14:textId="77777777" w:rsidR="00550823" w:rsidRPr="00550823" w:rsidRDefault="00550823" w:rsidP="00550823">
            <w:r w:rsidRPr="00550823">
              <w:t>Английский язык</w:t>
            </w:r>
          </w:p>
        </w:tc>
        <w:tc>
          <w:tcPr>
            <w:tcW w:w="1417" w:type="dxa"/>
          </w:tcPr>
          <w:p w14:paraId="2263AC4B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4D58419" w14:textId="77777777" w:rsidR="00550823" w:rsidRPr="00550823" w:rsidRDefault="00550823" w:rsidP="00550823">
            <w:r w:rsidRPr="00550823">
              <w:t>Егорова Н.В.</w:t>
            </w:r>
          </w:p>
        </w:tc>
      </w:tr>
      <w:tr w:rsidR="00550823" w:rsidRPr="00550823" w14:paraId="18F55058" w14:textId="77777777" w:rsidTr="00D71941">
        <w:tc>
          <w:tcPr>
            <w:tcW w:w="846" w:type="dxa"/>
          </w:tcPr>
          <w:p w14:paraId="33838D04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58C5A28D" w14:textId="77777777" w:rsidR="00550823" w:rsidRPr="00550823" w:rsidRDefault="00550823" w:rsidP="00550823">
            <w:r w:rsidRPr="00550823">
              <w:t>Ананьев И.Ю.</w:t>
            </w:r>
          </w:p>
        </w:tc>
        <w:tc>
          <w:tcPr>
            <w:tcW w:w="992" w:type="dxa"/>
          </w:tcPr>
          <w:p w14:paraId="30F9DBBB" w14:textId="77777777" w:rsidR="00550823" w:rsidRPr="00550823" w:rsidRDefault="00550823" w:rsidP="00550823">
            <w:r w:rsidRPr="00550823">
              <w:t>10</w:t>
            </w:r>
          </w:p>
        </w:tc>
        <w:tc>
          <w:tcPr>
            <w:tcW w:w="1985" w:type="dxa"/>
          </w:tcPr>
          <w:p w14:paraId="7C6F6CF9" w14:textId="77777777" w:rsidR="00550823" w:rsidRPr="00550823" w:rsidRDefault="00550823" w:rsidP="00550823">
            <w:r w:rsidRPr="00550823">
              <w:t>Обществознание</w:t>
            </w:r>
          </w:p>
        </w:tc>
        <w:tc>
          <w:tcPr>
            <w:tcW w:w="1417" w:type="dxa"/>
          </w:tcPr>
          <w:p w14:paraId="59B476B4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7B3AC71B" w14:textId="77777777" w:rsidR="00550823" w:rsidRPr="00550823" w:rsidRDefault="00550823" w:rsidP="00550823">
            <w:r w:rsidRPr="00550823">
              <w:t>Савинова Е.Н.</w:t>
            </w:r>
          </w:p>
        </w:tc>
      </w:tr>
      <w:tr w:rsidR="00550823" w:rsidRPr="00550823" w14:paraId="76209FF4" w14:textId="77777777" w:rsidTr="00D71941">
        <w:tc>
          <w:tcPr>
            <w:tcW w:w="846" w:type="dxa"/>
          </w:tcPr>
          <w:p w14:paraId="16180B6D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337B04B4" w14:textId="77777777" w:rsidR="00550823" w:rsidRPr="00550823" w:rsidRDefault="00550823" w:rsidP="00550823">
            <w:proofErr w:type="spellStart"/>
            <w:r w:rsidRPr="00550823">
              <w:t>Халиуллин</w:t>
            </w:r>
            <w:proofErr w:type="spellEnd"/>
            <w:r w:rsidRPr="00550823">
              <w:t xml:space="preserve"> Б.Л.</w:t>
            </w:r>
          </w:p>
        </w:tc>
        <w:tc>
          <w:tcPr>
            <w:tcW w:w="992" w:type="dxa"/>
          </w:tcPr>
          <w:p w14:paraId="11703866" w14:textId="77777777" w:rsidR="00550823" w:rsidRPr="00550823" w:rsidRDefault="00550823" w:rsidP="00550823">
            <w:r w:rsidRPr="00550823">
              <w:t>7</w:t>
            </w:r>
          </w:p>
        </w:tc>
        <w:tc>
          <w:tcPr>
            <w:tcW w:w="1985" w:type="dxa"/>
          </w:tcPr>
          <w:p w14:paraId="19304DB7" w14:textId="77777777" w:rsidR="00550823" w:rsidRPr="00550823" w:rsidRDefault="00550823" w:rsidP="00550823">
            <w:r w:rsidRPr="00550823">
              <w:t>Обществознание</w:t>
            </w:r>
          </w:p>
        </w:tc>
        <w:tc>
          <w:tcPr>
            <w:tcW w:w="1417" w:type="dxa"/>
          </w:tcPr>
          <w:p w14:paraId="6D2222D8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519FAF9B" w14:textId="77777777" w:rsidR="00550823" w:rsidRPr="00550823" w:rsidRDefault="00550823" w:rsidP="00550823">
            <w:r w:rsidRPr="00550823">
              <w:t>Савинова Е.Н.</w:t>
            </w:r>
          </w:p>
        </w:tc>
      </w:tr>
      <w:tr w:rsidR="00550823" w:rsidRPr="00550823" w14:paraId="2064B49C" w14:textId="77777777" w:rsidTr="00D71941">
        <w:tc>
          <w:tcPr>
            <w:tcW w:w="846" w:type="dxa"/>
          </w:tcPr>
          <w:p w14:paraId="5CA53AE4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49D1225B" w14:textId="77777777" w:rsidR="00550823" w:rsidRPr="00550823" w:rsidRDefault="00550823" w:rsidP="00550823">
            <w:proofErr w:type="spellStart"/>
            <w:r w:rsidRPr="00550823">
              <w:t>Турдакина</w:t>
            </w:r>
            <w:proofErr w:type="spellEnd"/>
            <w:r w:rsidRPr="00550823">
              <w:t xml:space="preserve"> М.А.</w:t>
            </w:r>
          </w:p>
        </w:tc>
        <w:tc>
          <w:tcPr>
            <w:tcW w:w="992" w:type="dxa"/>
          </w:tcPr>
          <w:p w14:paraId="771FDB9D" w14:textId="77777777" w:rsidR="00550823" w:rsidRPr="00550823" w:rsidRDefault="00550823" w:rsidP="00550823">
            <w:r w:rsidRPr="00550823">
              <w:t>7</w:t>
            </w:r>
          </w:p>
        </w:tc>
        <w:tc>
          <w:tcPr>
            <w:tcW w:w="1985" w:type="dxa"/>
          </w:tcPr>
          <w:p w14:paraId="1C391F15" w14:textId="77777777" w:rsidR="00550823" w:rsidRPr="00550823" w:rsidRDefault="00550823" w:rsidP="00550823">
            <w:r w:rsidRPr="00550823">
              <w:t>Обществознание</w:t>
            </w:r>
          </w:p>
        </w:tc>
        <w:tc>
          <w:tcPr>
            <w:tcW w:w="1417" w:type="dxa"/>
          </w:tcPr>
          <w:p w14:paraId="566A24A5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410CBABD" w14:textId="77777777" w:rsidR="00550823" w:rsidRPr="00550823" w:rsidRDefault="00550823" w:rsidP="00550823">
            <w:r w:rsidRPr="00550823">
              <w:t>Савинова Е.Н.</w:t>
            </w:r>
          </w:p>
        </w:tc>
      </w:tr>
      <w:tr w:rsidR="00550823" w:rsidRPr="00550823" w14:paraId="132E8E1A" w14:textId="77777777" w:rsidTr="00D71941">
        <w:tc>
          <w:tcPr>
            <w:tcW w:w="846" w:type="dxa"/>
          </w:tcPr>
          <w:p w14:paraId="5271973E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6AC405CE" w14:textId="77777777" w:rsidR="00550823" w:rsidRPr="00550823" w:rsidRDefault="00550823" w:rsidP="00550823">
            <w:proofErr w:type="spellStart"/>
            <w:r w:rsidRPr="00550823">
              <w:t>Бикмуллин</w:t>
            </w:r>
            <w:proofErr w:type="spellEnd"/>
            <w:r w:rsidRPr="00550823">
              <w:t xml:space="preserve"> М.И</w:t>
            </w:r>
          </w:p>
        </w:tc>
        <w:tc>
          <w:tcPr>
            <w:tcW w:w="992" w:type="dxa"/>
          </w:tcPr>
          <w:p w14:paraId="7D1F9955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404A487E" w14:textId="77777777" w:rsidR="00550823" w:rsidRPr="00550823" w:rsidRDefault="00550823" w:rsidP="00550823">
            <w:r w:rsidRPr="00550823">
              <w:t>Обществознание</w:t>
            </w:r>
          </w:p>
        </w:tc>
        <w:tc>
          <w:tcPr>
            <w:tcW w:w="1417" w:type="dxa"/>
          </w:tcPr>
          <w:p w14:paraId="7CCBD1ED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32416E3B" w14:textId="77777777" w:rsidR="00550823" w:rsidRPr="00550823" w:rsidRDefault="00550823" w:rsidP="00550823">
            <w:proofErr w:type="spellStart"/>
            <w:r w:rsidRPr="00550823">
              <w:t>Гарифуллина</w:t>
            </w:r>
            <w:proofErr w:type="spellEnd"/>
            <w:r w:rsidRPr="00550823">
              <w:t xml:space="preserve"> А.Я.</w:t>
            </w:r>
          </w:p>
        </w:tc>
      </w:tr>
      <w:tr w:rsidR="00550823" w:rsidRPr="00550823" w14:paraId="2D73413A" w14:textId="77777777" w:rsidTr="00D71941">
        <w:tc>
          <w:tcPr>
            <w:tcW w:w="846" w:type="dxa"/>
          </w:tcPr>
          <w:p w14:paraId="7C0E258D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45C39592" w14:textId="77777777" w:rsidR="00550823" w:rsidRPr="00550823" w:rsidRDefault="00550823" w:rsidP="00550823">
            <w:proofErr w:type="spellStart"/>
            <w:r w:rsidRPr="00550823">
              <w:t>Несмачный</w:t>
            </w:r>
            <w:proofErr w:type="spellEnd"/>
            <w:r w:rsidRPr="00550823">
              <w:t xml:space="preserve"> М.С.</w:t>
            </w:r>
          </w:p>
        </w:tc>
        <w:tc>
          <w:tcPr>
            <w:tcW w:w="992" w:type="dxa"/>
          </w:tcPr>
          <w:p w14:paraId="7B4DEBE9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77603CBB" w14:textId="77777777" w:rsidR="00550823" w:rsidRPr="00550823" w:rsidRDefault="00550823" w:rsidP="00550823">
            <w:r w:rsidRPr="00550823">
              <w:t>Обществознание</w:t>
            </w:r>
          </w:p>
        </w:tc>
        <w:tc>
          <w:tcPr>
            <w:tcW w:w="1417" w:type="dxa"/>
          </w:tcPr>
          <w:p w14:paraId="4206D223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1AB85A77" w14:textId="77777777" w:rsidR="00550823" w:rsidRPr="00550823" w:rsidRDefault="00550823" w:rsidP="00550823">
            <w:proofErr w:type="spellStart"/>
            <w:r w:rsidRPr="00550823">
              <w:t>Гарифуллина</w:t>
            </w:r>
            <w:proofErr w:type="spellEnd"/>
            <w:r w:rsidRPr="00550823">
              <w:t xml:space="preserve"> А.Я.</w:t>
            </w:r>
          </w:p>
        </w:tc>
      </w:tr>
      <w:tr w:rsidR="00550823" w:rsidRPr="00550823" w14:paraId="7D55B48E" w14:textId="77777777" w:rsidTr="00D71941">
        <w:tc>
          <w:tcPr>
            <w:tcW w:w="846" w:type="dxa"/>
          </w:tcPr>
          <w:p w14:paraId="399A182D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679E4279" w14:textId="77777777" w:rsidR="00550823" w:rsidRPr="00550823" w:rsidRDefault="00550823" w:rsidP="00550823">
            <w:r w:rsidRPr="00550823">
              <w:t>Хайруллин А.Р.</w:t>
            </w:r>
          </w:p>
        </w:tc>
        <w:tc>
          <w:tcPr>
            <w:tcW w:w="992" w:type="dxa"/>
          </w:tcPr>
          <w:p w14:paraId="3D690AC7" w14:textId="77777777" w:rsidR="00550823" w:rsidRPr="00550823" w:rsidRDefault="00550823" w:rsidP="00550823">
            <w:r w:rsidRPr="00550823">
              <w:t>6</w:t>
            </w:r>
          </w:p>
        </w:tc>
        <w:tc>
          <w:tcPr>
            <w:tcW w:w="1985" w:type="dxa"/>
          </w:tcPr>
          <w:p w14:paraId="01CF4093" w14:textId="77777777" w:rsidR="00550823" w:rsidRPr="00550823" w:rsidRDefault="00550823" w:rsidP="00550823">
            <w:r w:rsidRPr="00550823">
              <w:t>Литература</w:t>
            </w:r>
          </w:p>
        </w:tc>
        <w:tc>
          <w:tcPr>
            <w:tcW w:w="1417" w:type="dxa"/>
          </w:tcPr>
          <w:p w14:paraId="06ECF76F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4BDD215C" w14:textId="77777777" w:rsidR="00550823" w:rsidRPr="00550823" w:rsidRDefault="00550823" w:rsidP="00550823">
            <w:proofErr w:type="spellStart"/>
            <w:r w:rsidRPr="00550823">
              <w:t>Барсукова</w:t>
            </w:r>
            <w:proofErr w:type="spellEnd"/>
            <w:r w:rsidRPr="00550823">
              <w:t xml:space="preserve"> Т.В.</w:t>
            </w:r>
          </w:p>
        </w:tc>
      </w:tr>
      <w:tr w:rsidR="00550823" w:rsidRPr="00550823" w14:paraId="2FA8DD0F" w14:textId="77777777" w:rsidTr="00D71941">
        <w:tc>
          <w:tcPr>
            <w:tcW w:w="846" w:type="dxa"/>
          </w:tcPr>
          <w:p w14:paraId="5BFC9CF3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051E0FBD" w14:textId="77777777" w:rsidR="00550823" w:rsidRPr="00550823" w:rsidRDefault="00550823" w:rsidP="00550823">
            <w:proofErr w:type="spellStart"/>
            <w:r w:rsidRPr="00550823">
              <w:t>Басыров</w:t>
            </w:r>
            <w:proofErr w:type="spellEnd"/>
            <w:r w:rsidRPr="00550823">
              <w:t xml:space="preserve"> Б.Р.</w:t>
            </w:r>
          </w:p>
        </w:tc>
        <w:tc>
          <w:tcPr>
            <w:tcW w:w="992" w:type="dxa"/>
          </w:tcPr>
          <w:p w14:paraId="6D4E89FE" w14:textId="77777777" w:rsidR="00550823" w:rsidRPr="00550823" w:rsidRDefault="00550823" w:rsidP="00550823">
            <w:r w:rsidRPr="00550823">
              <w:t>6</w:t>
            </w:r>
          </w:p>
        </w:tc>
        <w:tc>
          <w:tcPr>
            <w:tcW w:w="1985" w:type="dxa"/>
          </w:tcPr>
          <w:p w14:paraId="7910C849" w14:textId="77777777" w:rsidR="00550823" w:rsidRPr="00550823" w:rsidRDefault="00550823" w:rsidP="00550823">
            <w:r w:rsidRPr="00550823">
              <w:t>Литература</w:t>
            </w:r>
          </w:p>
        </w:tc>
        <w:tc>
          <w:tcPr>
            <w:tcW w:w="1417" w:type="dxa"/>
          </w:tcPr>
          <w:p w14:paraId="13E091D5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29474EDA" w14:textId="77777777" w:rsidR="00550823" w:rsidRPr="00550823" w:rsidRDefault="00550823" w:rsidP="00550823">
            <w:proofErr w:type="spellStart"/>
            <w:r w:rsidRPr="00550823">
              <w:t>Барсукова</w:t>
            </w:r>
            <w:proofErr w:type="spellEnd"/>
            <w:r w:rsidRPr="00550823">
              <w:t xml:space="preserve"> Т.В.</w:t>
            </w:r>
          </w:p>
        </w:tc>
      </w:tr>
      <w:tr w:rsidR="00550823" w:rsidRPr="00550823" w14:paraId="1B15FCDA" w14:textId="77777777" w:rsidTr="00D71941">
        <w:tc>
          <w:tcPr>
            <w:tcW w:w="846" w:type="dxa"/>
          </w:tcPr>
          <w:p w14:paraId="7C355672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54256FD" w14:textId="77777777" w:rsidR="00550823" w:rsidRPr="00550823" w:rsidRDefault="00550823" w:rsidP="00550823">
            <w:r w:rsidRPr="00550823">
              <w:t>Закирова М.Х.</w:t>
            </w:r>
          </w:p>
        </w:tc>
        <w:tc>
          <w:tcPr>
            <w:tcW w:w="992" w:type="dxa"/>
          </w:tcPr>
          <w:p w14:paraId="7D10003F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69E67702" w14:textId="77777777" w:rsidR="00550823" w:rsidRPr="00550823" w:rsidRDefault="00550823" w:rsidP="00550823">
            <w:r w:rsidRPr="00550823">
              <w:t>Литература</w:t>
            </w:r>
          </w:p>
        </w:tc>
        <w:tc>
          <w:tcPr>
            <w:tcW w:w="1417" w:type="dxa"/>
          </w:tcPr>
          <w:p w14:paraId="497066F6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782AC008" w14:textId="77777777" w:rsidR="00550823" w:rsidRPr="00550823" w:rsidRDefault="00550823" w:rsidP="00550823">
            <w:proofErr w:type="spellStart"/>
            <w:r w:rsidRPr="00550823">
              <w:t>Салихьянова</w:t>
            </w:r>
            <w:proofErr w:type="spellEnd"/>
            <w:r w:rsidRPr="00550823">
              <w:t xml:space="preserve"> Ю.Г.</w:t>
            </w:r>
          </w:p>
        </w:tc>
      </w:tr>
      <w:tr w:rsidR="00550823" w:rsidRPr="00550823" w14:paraId="7BCD52DB" w14:textId="77777777" w:rsidTr="00D71941">
        <w:tc>
          <w:tcPr>
            <w:tcW w:w="846" w:type="dxa"/>
          </w:tcPr>
          <w:p w14:paraId="3591FA1B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3C34BF84" w14:textId="77777777" w:rsidR="00550823" w:rsidRPr="00550823" w:rsidRDefault="00550823" w:rsidP="00550823">
            <w:proofErr w:type="spellStart"/>
            <w:r w:rsidRPr="00550823">
              <w:t>Габдулхакова</w:t>
            </w:r>
            <w:proofErr w:type="spellEnd"/>
            <w:r w:rsidRPr="00550823">
              <w:t xml:space="preserve"> Д.М.</w:t>
            </w:r>
          </w:p>
        </w:tc>
        <w:tc>
          <w:tcPr>
            <w:tcW w:w="992" w:type="dxa"/>
          </w:tcPr>
          <w:p w14:paraId="4EA3FF66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0489BABC" w14:textId="77777777" w:rsidR="00550823" w:rsidRPr="00550823" w:rsidRDefault="00550823" w:rsidP="00550823">
            <w:r w:rsidRPr="00550823">
              <w:t>Литература</w:t>
            </w:r>
          </w:p>
        </w:tc>
        <w:tc>
          <w:tcPr>
            <w:tcW w:w="1417" w:type="dxa"/>
          </w:tcPr>
          <w:p w14:paraId="32CD6722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0CFA5CF8" w14:textId="77777777" w:rsidR="00550823" w:rsidRPr="00550823" w:rsidRDefault="00550823" w:rsidP="00550823">
            <w:proofErr w:type="spellStart"/>
            <w:r w:rsidRPr="00550823">
              <w:t>Салихьянова</w:t>
            </w:r>
            <w:proofErr w:type="spellEnd"/>
            <w:r w:rsidRPr="00550823">
              <w:t xml:space="preserve"> Ю.Г.</w:t>
            </w:r>
          </w:p>
        </w:tc>
      </w:tr>
      <w:tr w:rsidR="00550823" w:rsidRPr="00550823" w14:paraId="72DF8CA8" w14:textId="77777777" w:rsidTr="00D71941">
        <w:tc>
          <w:tcPr>
            <w:tcW w:w="846" w:type="dxa"/>
          </w:tcPr>
          <w:p w14:paraId="0EF0A7AE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415D6519" w14:textId="77777777" w:rsidR="00550823" w:rsidRPr="00550823" w:rsidRDefault="00550823" w:rsidP="00550823">
            <w:proofErr w:type="spellStart"/>
            <w:r w:rsidRPr="00550823">
              <w:t>Фатхуллова</w:t>
            </w:r>
            <w:proofErr w:type="spellEnd"/>
            <w:r w:rsidRPr="00550823">
              <w:t xml:space="preserve"> А.Н.</w:t>
            </w:r>
          </w:p>
        </w:tc>
        <w:tc>
          <w:tcPr>
            <w:tcW w:w="992" w:type="dxa"/>
          </w:tcPr>
          <w:p w14:paraId="36FC5456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093C426F" w14:textId="77777777" w:rsidR="00550823" w:rsidRPr="00550823" w:rsidRDefault="00550823" w:rsidP="00550823">
            <w:r w:rsidRPr="00550823">
              <w:t>Литература</w:t>
            </w:r>
          </w:p>
        </w:tc>
        <w:tc>
          <w:tcPr>
            <w:tcW w:w="1417" w:type="dxa"/>
          </w:tcPr>
          <w:p w14:paraId="67CD51F9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4ACE9965" w14:textId="77777777" w:rsidR="00550823" w:rsidRPr="00550823" w:rsidRDefault="00550823" w:rsidP="00550823">
            <w:proofErr w:type="spellStart"/>
            <w:r w:rsidRPr="00550823">
              <w:t>Салихьянова</w:t>
            </w:r>
            <w:proofErr w:type="spellEnd"/>
            <w:r w:rsidRPr="00550823">
              <w:t xml:space="preserve"> Ю.Г.</w:t>
            </w:r>
          </w:p>
        </w:tc>
      </w:tr>
      <w:tr w:rsidR="00550823" w:rsidRPr="00550823" w14:paraId="099B708C" w14:textId="77777777" w:rsidTr="00D71941">
        <w:tc>
          <w:tcPr>
            <w:tcW w:w="846" w:type="dxa"/>
          </w:tcPr>
          <w:p w14:paraId="0524087D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526655D6" w14:textId="77777777" w:rsidR="00550823" w:rsidRPr="00550823" w:rsidRDefault="00550823" w:rsidP="00550823">
            <w:r w:rsidRPr="00550823">
              <w:t>Королева А.А.</w:t>
            </w:r>
          </w:p>
        </w:tc>
        <w:tc>
          <w:tcPr>
            <w:tcW w:w="992" w:type="dxa"/>
          </w:tcPr>
          <w:p w14:paraId="3AF7D5F3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50D791A2" w14:textId="77777777" w:rsidR="00550823" w:rsidRPr="00550823" w:rsidRDefault="00550823" w:rsidP="00550823">
            <w:r w:rsidRPr="00550823">
              <w:t>Литература</w:t>
            </w:r>
          </w:p>
        </w:tc>
        <w:tc>
          <w:tcPr>
            <w:tcW w:w="1417" w:type="dxa"/>
          </w:tcPr>
          <w:p w14:paraId="78FAE331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4BEACBDB" w14:textId="77777777" w:rsidR="00550823" w:rsidRPr="00550823" w:rsidRDefault="00550823" w:rsidP="00550823">
            <w:proofErr w:type="spellStart"/>
            <w:r w:rsidRPr="00550823">
              <w:t>Салихьянова</w:t>
            </w:r>
            <w:proofErr w:type="spellEnd"/>
            <w:r w:rsidRPr="00550823">
              <w:t xml:space="preserve"> Ю.Г.</w:t>
            </w:r>
          </w:p>
        </w:tc>
      </w:tr>
      <w:tr w:rsidR="00550823" w:rsidRPr="00550823" w14:paraId="1BD12F5C" w14:textId="77777777" w:rsidTr="00D71941">
        <w:tc>
          <w:tcPr>
            <w:tcW w:w="846" w:type="dxa"/>
          </w:tcPr>
          <w:p w14:paraId="2B395220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51104FFE" w14:textId="77777777" w:rsidR="00550823" w:rsidRPr="00550823" w:rsidRDefault="00550823" w:rsidP="00550823">
            <w:r w:rsidRPr="00550823">
              <w:t>Савинова А.М.</w:t>
            </w:r>
          </w:p>
        </w:tc>
        <w:tc>
          <w:tcPr>
            <w:tcW w:w="992" w:type="dxa"/>
          </w:tcPr>
          <w:p w14:paraId="79D9B037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2F4A323B" w14:textId="77777777" w:rsidR="00550823" w:rsidRPr="00550823" w:rsidRDefault="00550823" w:rsidP="00550823">
            <w:r w:rsidRPr="00550823">
              <w:t>Литература</w:t>
            </w:r>
          </w:p>
        </w:tc>
        <w:tc>
          <w:tcPr>
            <w:tcW w:w="1417" w:type="dxa"/>
          </w:tcPr>
          <w:p w14:paraId="4C75CBD6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5E19B8BE" w14:textId="77777777" w:rsidR="00550823" w:rsidRPr="00550823" w:rsidRDefault="00550823" w:rsidP="00550823">
            <w:proofErr w:type="spellStart"/>
            <w:r w:rsidRPr="00550823">
              <w:t>Салихьянова</w:t>
            </w:r>
            <w:proofErr w:type="spellEnd"/>
            <w:r w:rsidRPr="00550823">
              <w:t xml:space="preserve"> Ю.Г.</w:t>
            </w:r>
          </w:p>
        </w:tc>
      </w:tr>
      <w:tr w:rsidR="00550823" w:rsidRPr="00550823" w14:paraId="197F6C00" w14:textId="77777777" w:rsidTr="00D71941">
        <w:tc>
          <w:tcPr>
            <w:tcW w:w="846" w:type="dxa"/>
          </w:tcPr>
          <w:p w14:paraId="4312AA33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3E182ED5" w14:textId="77777777" w:rsidR="00550823" w:rsidRPr="00550823" w:rsidRDefault="00550823" w:rsidP="00550823">
            <w:proofErr w:type="spellStart"/>
            <w:r w:rsidRPr="00550823">
              <w:t>Фатхуллова</w:t>
            </w:r>
            <w:proofErr w:type="spellEnd"/>
            <w:r w:rsidRPr="00550823">
              <w:t xml:space="preserve"> А.Н.</w:t>
            </w:r>
          </w:p>
        </w:tc>
        <w:tc>
          <w:tcPr>
            <w:tcW w:w="992" w:type="dxa"/>
          </w:tcPr>
          <w:p w14:paraId="40C98615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0E29B244" w14:textId="77777777" w:rsidR="00550823" w:rsidRPr="00550823" w:rsidRDefault="00550823" w:rsidP="00550823">
            <w:r w:rsidRPr="00550823">
              <w:t>Искусство</w:t>
            </w:r>
          </w:p>
        </w:tc>
        <w:tc>
          <w:tcPr>
            <w:tcW w:w="1417" w:type="dxa"/>
          </w:tcPr>
          <w:p w14:paraId="70A89DFC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0FC1D119" w14:textId="77777777" w:rsidR="00550823" w:rsidRPr="00550823" w:rsidRDefault="00550823" w:rsidP="00550823">
            <w:r w:rsidRPr="00550823">
              <w:t>Власова Е.А.</w:t>
            </w:r>
          </w:p>
        </w:tc>
      </w:tr>
      <w:tr w:rsidR="00550823" w:rsidRPr="00550823" w14:paraId="0F6950AC" w14:textId="77777777" w:rsidTr="00D71941">
        <w:tc>
          <w:tcPr>
            <w:tcW w:w="846" w:type="dxa"/>
          </w:tcPr>
          <w:p w14:paraId="485EED27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7CBCD0FF" w14:textId="77777777" w:rsidR="00550823" w:rsidRPr="00550823" w:rsidRDefault="00550823" w:rsidP="00550823">
            <w:r w:rsidRPr="00550823">
              <w:t>Королева А.А.</w:t>
            </w:r>
          </w:p>
        </w:tc>
        <w:tc>
          <w:tcPr>
            <w:tcW w:w="992" w:type="dxa"/>
          </w:tcPr>
          <w:p w14:paraId="72AAD30D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1E6F82D9" w14:textId="77777777" w:rsidR="00550823" w:rsidRPr="00550823" w:rsidRDefault="00550823" w:rsidP="00550823">
            <w:r w:rsidRPr="00550823">
              <w:t>Искусство</w:t>
            </w:r>
          </w:p>
        </w:tc>
        <w:tc>
          <w:tcPr>
            <w:tcW w:w="1417" w:type="dxa"/>
          </w:tcPr>
          <w:p w14:paraId="36FB92AD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C36DA80" w14:textId="77777777" w:rsidR="00550823" w:rsidRPr="00550823" w:rsidRDefault="00550823" w:rsidP="00550823">
            <w:r w:rsidRPr="00550823">
              <w:t>Власова Е.А.</w:t>
            </w:r>
          </w:p>
        </w:tc>
      </w:tr>
      <w:tr w:rsidR="00550823" w:rsidRPr="00550823" w14:paraId="0C66DAC9" w14:textId="77777777" w:rsidTr="00D71941">
        <w:tc>
          <w:tcPr>
            <w:tcW w:w="846" w:type="dxa"/>
          </w:tcPr>
          <w:p w14:paraId="564886D0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3768B979" w14:textId="77777777" w:rsidR="00550823" w:rsidRPr="00550823" w:rsidRDefault="00550823" w:rsidP="00550823">
            <w:r w:rsidRPr="00550823">
              <w:t>Ананьев И.Ю.</w:t>
            </w:r>
          </w:p>
        </w:tc>
        <w:tc>
          <w:tcPr>
            <w:tcW w:w="992" w:type="dxa"/>
          </w:tcPr>
          <w:p w14:paraId="47A01D9D" w14:textId="77777777" w:rsidR="00550823" w:rsidRPr="00550823" w:rsidRDefault="00550823" w:rsidP="00550823">
            <w:r w:rsidRPr="00550823">
              <w:t>10</w:t>
            </w:r>
          </w:p>
        </w:tc>
        <w:tc>
          <w:tcPr>
            <w:tcW w:w="1985" w:type="dxa"/>
          </w:tcPr>
          <w:p w14:paraId="649CF4E3" w14:textId="77777777" w:rsidR="00550823" w:rsidRPr="00550823" w:rsidRDefault="00550823" w:rsidP="00550823">
            <w:r w:rsidRPr="00550823">
              <w:t>Право</w:t>
            </w:r>
          </w:p>
        </w:tc>
        <w:tc>
          <w:tcPr>
            <w:tcW w:w="1417" w:type="dxa"/>
          </w:tcPr>
          <w:p w14:paraId="746B9508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5E415BAD" w14:textId="77777777" w:rsidR="00550823" w:rsidRPr="00550823" w:rsidRDefault="00550823" w:rsidP="00550823">
            <w:r w:rsidRPr="00550823">
              <w:t>Савинова Е.Н.</w:t>
            </w:r>
          </w:p>
        </w:tc>
      </w:tr>
      <w:tr w:rsidR="00550823" w:rsidRPr="00550823" w14:paraId="1280B35C" w14:textId="77777777" w:rsidTr="00D71941">
        <w:tc>
          <w:tcPr>
            <w:tcW w:w="846" w:type="dxa"/>
          </w:tcPr>
          <w:p w14:paraId="60E409D0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75964A1" w14:textId="77777777" w:rsidR="00550823" w:rsidRPr="00550823" w:rsidRDefault="00550823" w:rsidP="00550823">
            <w:r w:rsidRPr="00550823">
              <w:t>Каримов А.И.</w:t>
            </w:r>
          </w:p>
        </w:tc>
        <w:tc>
          <w:tcPr>
            <w:tcW w:w="992" w:type="dxa"/>
          </w:tcPr>
          <w:p w14:paraId="2B7635D4" w14:textId="77777777" w:rsidR="00550823" w:rsidRPr="00550823" w:rsidRDefault="00550823" w:rsidP="00550823">
            <w:r w:rsidRPr="00550823">
              <w:t>11</w:t>
            </w:r>
          </w:p>
        </w:tc>
        <w:tc>
          <w:tcPr>
            <w:tcW w:w="1985" w:type="dxa"/>
          </w:tcPr>
          <w:p w14:paraId="70FBC879" w14:textId="77777777" w:rsidR="00550823" w:rsidRPr="00550823" w:rsidRDefault="00550823" w:rsidP="00550823">
            <w:r w:rsidRPr="00550823">
              <w:t>Экономика</w:t>
            </w:r>
          </w:p>
        </w:tc>
        <w:tc>
          <w:tcPr>
            <w:tcW w:w="1417" w:type="dxa"/>
          </w:tcPr>
          <w:p w14:paraId="0646CE95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656FF116" w14:textId="77777777" w:rsidR="00550823" w:rsidRPr="00550823" w:rsidRDefault="00550823" w:rsidP="00550823">
            <w:r w:rsidRPr="00550823">
              <w:t>Малягина Н.Д.</w:t>
            </w:r>
          </w:p>
        </w:tc>
      </w:tr>
      <w:tr w:rsidR="00550823" w:rsidRPr="00550823" w14:paraId="2DEE5E49" w14:textId="77777777" w:rsidTr="00D71941">
        <w:tc>
          <w:tcPr>
            <w:tcW w:w="846" w:type="dxa"/>
          </w:tcPr>
          <w:p w14:paraId="6E6D8625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7AC01C58" w14:textId="77777777" w:rsidR="00550823" w:rsidRPr="00550823" w:rsidRDefault="00550823" w:rsidP="00550823">
            <w:proofErr w:type="spellStart"/>
            <w:r w:rsidRPr="00550823">
              <w:t>Сатторова</w:t>
            </w:r>
            <w:proofErr w:type="spellEnd"/>
            <w:r w:rsidRPr="00550823">
              <w:t xml:space="preserve"> А.Н.</w:t>
            </w:r>
          </w:p>
        </w:tc>
        <w:tc>
          <w:tcPr>
            <w:tcW w:w="992" w:type="dxa"/>
          </w:tcPr>
          <w:p w14:paraId="370C532E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6EDFE53F" w14:textId="77777777" w:rsidR="00550823" w:rsidRPr="00550823" w:rsidRDefault="00550823" w:rsidP="00550823">
            <w:r w:rsidRPr="00550823">
              <w:t>Татарский язык</w:t>
            </w:r>
          </w:p>
        </w:tc>
        <w:tc>
          <w:tcPr>
            <w:tcW w:w="1417" w:type="dxa"/>
          </w:tcPr>
          <w:p w14:paraId="1E6AA46A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7C323A2A" w14:textId="77777777" w:rsidR="00550823" w:rsidRPr="00550823" w:rsidRDefault="00550823" w:rsidP="00550823">
            <w:r w:rsidRPr="00550823">
              <w:t>Сорокина Е.П.</w:t>
            </w:r>
          </w:p>
        </w:tc>
      </w:tr>
      <w:tr w:rsidR="00550823" w:rsidRPr="00550823" w14:paraId="7E2B308C" w14:textId="77777777" w:rsidTr="00D71941">
        <w:tc>
          <w:tcPr>
            <w:tcW w:w="846" w:type="dxa"/>
          </w:tcPr>
          <w:p w14:paraId="2CA3E845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27125910" w14:textId="77777777" w:rsidR="00550823" w:rsidRPr="00550823" w:rsidRDefault="00550823" w:rsidP="00550823">
            <w:r w:rsidRPr="00550823">
              <w:t>Панов Д.Д.</w:t>
            </w:r>
          </w:p>
        </w:tc>
        <w:tc>
          <w:tcPr>
            <w:tcW w:w="992" w:type="dxa"/>
          </w:tcPr>
          <w:p w14:paraId="05EF84EC" w14:textId="77777777" w:rsidR="00550823" w:rsidRPr="00550823" w:rsidRDefault="00550823" w:rsidP="00550823">
            <w:r w:rsidRPr="00550823">
              <w:t>4</w:t>
            </w:r>
          </w:p>
        </w:tc>
        <w:tc>
          <w:tcPr>
            <w:tcW w:w="1985" w:type="dxa"/>
          </w:tcPr>
          <w:p w14:paraId="50CAF77F" w14:textId="77777777" w:rsidR="00550823" w:rsidRPr="00550823" w:rsidRDefault="00550823" w:rsidP="00550823">
            <w:r w:rsidRPr="00550823">
              <w:t>Татарский язык</w:t>
            </w:r>
          </w:p>
        </w:tc>
        <w:tc>
          <w:tcPr>
            <w:tcW w:w="1417" w:type="dxa"/>
          </w:tcPr>
          <w:p w14:paraId="1585B1F5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4508D048" w14:textId="77777777" w:rsidR="00550823" w:rsidRPr="00550823" w:rsidRDefault="00550823" w:rsidP="00550823">
            <w:r w:rsidRPr="00550823">
              <w:t>Сорокина Е.П.</w:t>
            </w:r>
          </w:p>
        </w:tc>
      </w:tr>
      <w:tr w:rsidR="00550823" w:rsidRPr="00550823" w14:paraId="62360FEF" w14:textId="77777777" w:rsidTr="00D71941">
        <w:tc>
          <w:tcPr>
            <w:tcW w:w="846" w:type="dxa"/>
          </w:tcPr>
          <w:p w14:paraId="59F25542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40BD9C1E" w14:textId="77777777" w:rsidR="00550823" w:rsidRPr="00550823" w:rsidRDefault="00550823" w:rsidP="00550823">
            <w:proofErr w:type="spellStart"/>
            <w:r w:rsidRPr="00550823">
              <w:t>Пейсенова</w:t>
            </w:r>
            <w:proofErr w:type="spellEnd"/>
            <w:r w:rsidRPr="00550823">
              <w:t xml:space="preserve"> </w:t>
            </w:r>
            <w:proofErr w:type="spellStart"/>
            <w:r w:rsidRPr="00550823">
              <w:t>Ясмина</w:t>
            </w:r>
            <w:proofErr w:type="spellEnd"/>
            <w:r w:rsidRPr="00550823">
              <w:t xml:space="preserve"> </w:t>
            </w:r>
          </w:p>
        </w:tc>
        <w:tc>
          <w:tcPr>
            <w:tcW w:w="992" w:type="dxa"/>
          </w:tcPr>
          <w:p w14:paraId="451B0E41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39FEA7E9" w14:textId="77777777" w:rsidR="00550823" w:rsidRPr="00550823" w:rsidRDefault="00550823" w:rsidP="00550823">
            <w:r w:rsidRPr="00550823">
              <w:t>Татарский язык</w:t>
            </w:r>
          </w:p>
        </w:tc>
        <w:tc>
          <w:tcPr>
            <w:tcW w:w="1417" w:type="dxa"/>
          </w:tcPr>
          <w:p w14:paraId="797C5661" w14:textId="77777777" w:rsidR="00550823" w:rsidRPr="00550823" w:rsidRDefault="00550823" w:rsidP="00550823">
            <w:r w:rsidRPr="00550823">
              <w:t>Призер</w:t>
            </w:r>
          </w:p>
        </w:tc>
        <w:tc>
          <w:tcPr>
            <w:tcW w:w="2127" w:type="dxa"/>
          </w:tcPr>
          <w:p w14:paraId="320AC50B" w14:textId="77777777" w:rsidR="00550823" w:rsidRPr="00550823" w:rsidRDefault="00550823" w:rsidP="00550823">
            <w:proofErr w:type="spellStart"/>
            <w:r w:rsidRPr="00550823">
              <w:t>Хикматуллина</w:t>
            </w:r>
            <w:proofErr w:type="spellEnd"/>
            <w:r w:rsidRPr="00550823">
              <w:t xml:space="preserve"> Р.Ф.</w:t>
            </w:r>
          </w:p>
        </w:tc>
      </w:tr>
      <w:tr w:rsidR="00550823" w:rsidRPr="00550823" w14:paraId="43D57DE2" w14:textId="77777777" w:rsidTr="00D71941">
        <w:tc>
          <w:tcPr>
            <w:tcW w:w="846" w:type="dxa"/>
          </w:tcPr>
          <w:p w14:paraId="4F0E34F7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6F12CC35" w14:textId="77777777" w:rsidR="00550823" w:rsidRPr="00550823" w:rsidRDefault="00550823" w:rsidP="00550823">
            <w:proofErr w:type="spellStart"/>
            <w:r w:rsidRPr="00550823">
              <w:t>Пейсенова</w:t>
            </w:r>
            <w:proofErr w:type="spellEnd"/>
            <w:r w:rsidRPr="00550823">
              <w:t xml:space="preserve"> Ямина</w:t>
            </w:r>
          </w:p>
        </w:tc>
        <w:tc>
          <w:tcPr>
            <w:tcW w:w="992" w:type="dxa"/>
          </w:tcPr>
          <w:p w14:paraId="3F30FD59" w14:textId="77777777" w:rsidR="00550823" w:rsidRPr="00550823" w:rsidRDefault="00550823" w:rsidP="00550823">
            <w:r w:rsidRPr="00550823">
              <w:t>8</w:t>
            </w:r>
          </w:p>
        </w:tc>
        <w:tc>
          <w:tcPr>
            <w:tcW w:w="1985" w:type="dxa"/>
          </w:tcPr>
          <w:p w14:paraId="55740EFB" w14:textId="77777777" w:rsidR="00550823" w:rsidRPr="00550823" w:rsidRDefault="00550823" w:rsidP="00550823">
            <w:r w:rsidRPr="00550823">
              <w:t>Татарский язык</w:t>
            </w:r>
          </w:p>
        </w:tc>
        <w:tc>
          <w:tcPr>
            <w:tcW w:w="1417" w:type="dxa"/>
          </w:tcPr>
          <w:p w14:paraId="606F903E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32FD8B4B" w14:textId="77777777" w:rsidR="00550823" w:rsidRPr="00550823" w:rsidRDefault="00550823" w:rsidP="00550823">
            <w:proofErr w:type="spellStart"/>
            <w:r w:rsidRPr="00550823">
              <w:t>Хикматуллина</w:t>
            </w:r>
            <w:proofErr w:type="spellEnd"/>
            <w:r w:rsidRPr="00550823">
              <w:t xml:space="preserve"> Р.Ф.</w:t>
            </w:r>
          </w:p>
        </w:tc>
      </w:tr>
      <w:tr w:rsidR="00550823" w:rsidRPr="00550823" w14:paraId="3D43A7A8" w14:textId="77777777" w:rsidTr="00D71941">
        <w:tc>
          <w:tcPr>
            <w:tcW w:w="846" w:type="dxa"/>
          </w:tcPr>
          <w:p w14:paraId="704B256F" w14:textId="77777777" w:rsidR="00550823" w:rsidRPr="00550823" w:rsidRDefault="00550823" w:rsidP="00550823">
            <w:pPr>
              <w:numPr>
                <w:ilvl w:val="0"/>
                <w:numId w:val="8"/>
              </w:numPr>
            </w:pPr>
          </w:p>
        </w:tc>
        <w:tc>
          <w:tcPr>
            <w:tcW w:w="2126" w:type="dxa"/>
          </w:tcPr>
          <w:p w14:paraId="0DE80777" w14:textId="77777777" w:rsidR="00550823" w:rsidRPr="00550823" w:rsidRDefault="00550823" w:rsidP="00550823">
            <w:r w:rsidRPr="00550823">
              <w:t>Савинова А.М.</w:t>
            </w:r>
          </w:p>
        </w:tc>
        <w:tc>
          <w:tcPr>
            <w:tcW w:w="992" w:type="dxa"/>
          </w:tcPr>
          <w:p w14:paraId="197328B0" w14:textId="77777777" w:rsidR="00550823" w:rsidRPr="00550823" w:rsidRDefault="00550823" w:rsidP="00550823">
            <w:r w:rsidRPr="00550823">
              <w:t>9</w:t>
            </w:r>
          </w:p>
        </w:tc>
        <w:tc>
          <w:tcPr>
            <w:tcW w:w="1985" w:type="dxa"/>
          </w:tcPr>
          <w:p w14:paraId="71ECB436" w14:textId="77777777" w:rsidR="00550823" w:rsidRPr="00550823" w:rsidRDefault="00550823" w:rsidP="00550823">
            <w:r w:rsidRPr="00550823">
              <w:t>Татарский язык</w:t>
            </w:r>
          </w:p>
        </w:tc>
        <w:tc>
          <w:tcPr>
            <w:tcW w:w="1417" w:type="dxa"/>
          </w:tcPr>
          <w:p w14:paraId="20CA7860" w14:textId="77777777" w:rsidR="00550823" w:rsidRPr="00550823" w:rsidRDefault="00550823" w:rsidP="00550823">
            <w:r w:rsidRPr="00550823">
              <w:t>Победитель</w:t>
            </w:r>
          </w:p>
        </w:tc>
        <w:tc>
          <w:tcPr>
            <w:tcW w:w="2127" w:type="dxa"/>
          </w:tcPr>
          <w:p w14:paraId="1278BEFD" w14:textId="77777777" w:rsidR="00550823" w:rsidRPr="00550823" w:rsidRDefault="00550823" w:rsidP="00550823">
            <w:proofErr w:type="spellStart"/>
            <w:r w:rsidRPr="00550823">
              <w:t>Хикматуллина</w:t>
            </w:r>
            <w:proofErr w:type="spellEnd"/>
            <w:r w:rsidRPr="00550823">
              <w:t xml:space="preserve"> Р.Ф.</w:t>
            </w:r>
          </w:p>
        </w:tc>
      </w:tr>
    </w:tbl>
    <w:p w14:paraId="65EBA671" w14:textId="77777777" w:rsidR="009D1DE9" w:rsidRDefault="009D1DE9" w:rsidP="00FA176F"/>
    <w:sectPr w:rsidR="009D1DE9" w:rsidSect="00236EC9">
      <w:headerReference w:type="first" r:id="rId8"/>
      <w:pgSz w:w="11906" w:h="16838"/>
      <w:pgMar w:top="568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92A6B6" w14:textId="77777777" w:rsidR="00606293" w:rsidRDefault="00606293">
      <w:r>
        <w:separator/>
      </w:r>
    </w:p>
  </w:endnote>
  <w:endnote w:type="continuationSeparator" w:id="0">
    <w:p w14:paraId="0AA20BC9" w14:textId="77777777" w:rsidR="00606293" w:rsidRDefault="0060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E2571C" w14:textId="77777777" w:rsidR="00606293" w:rsidRDefault="00606293">
      <w:r>
        <w:separator/>
      </w:r>
    </w:p>
  </w:footnote>
  <w:footnote w:type="continuationSeparator" w:id="0">
    <w:p w14:paraId="0CDA8318" w14:textId="77777777" w:rsidR="00606293" w:rsidRDefault="006062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92" w:type="dxa"/>
      <w:tblInd w:w="-426" w:type="dxa"/>
      <w:tblLook w:val="04A0" w:firstRow="1" w:lastRow="0" w:firstColumn="1" w:lastColumn="0" w:noHBand="0" w:noVBand="1"/>
    </w:tblPr>
    <w:tblGrid>
      <w:gridCol w:w="4679"/>
      <w:gridCol w:w="1023"/>
      <w:gridCol w:w="854"/>
      <w:gridCol w:w="4536"/>
    </w:tblGrid>
    <w:tr w:rsidR="00E66442" w:rsidRPr="00EF77A5" w14:paraId="659A20D6" w14:textId="77777777" w:rsidTr="00567A3B">
      <w:trPr>
        <w:trHeight w:val="1467"/>
      </w:trPr>
      <w:tc>
        <w:tcPr>
          <w:tcW w:w="4679" w:type="dxa"/>
        </w:tcPr>
        <w:p w14:paraId="54F41DF2" w14:textId="77777777" w:rsidR="00E66442" w:rsidRPr="00E93D71" w:rsidRDefault="00E66442" w:rsidP="00567A3B">
          <w:pPr>
            <w:jc w:val="center"/>
            <w:rPr>
              <w:lang w:val="be-BY"/>
            </w:rPr>
          </w:pPr>
          <w:r w:rsidRPr="00E93D71">
            <w:rPr>
              <w:sz w:val="22"/>
              <w:szCs w:val="22"/>
              <w:lang w:val="be-BY"/>
            </w:rPr>
            <w:t>МУНИЦИПАЛЬНОЕ БЮДЖЕТНОЕ ОБЩЕОБРАЗОВАТЕЛЬНОЕ УЧРЕЖДЕНИЕ</w:t>
          </w:r>
        </w:p>
        <w:p w14:paraId="342DC074" w14:textId="77777777" w:rsidR="00E66442" w:rsidRPr="00E93D71" w:rsidRDefault="00E66442" w:rsidP="00567A3B">
          <w:pPr>
            <w:jc w:val="center"/>
            <w:rPr>
              <w:sz w:val="18"/>
              <w:szCs w:val="18"/>
              <w:lang w:val="be-BY"/>
            </w:rPr>
          </w:pPr>
        </w:p>
        <w:p w14:paraId="5A3CFF6D" w14:textId="77777777" w:rsidR="00E66442" w:rsidRPr="00E93D71" w:rsidRDefault="00E66442" w:rsidP="00567A3B">
          <w:pPr>
            <w:jc w:val="center"/>
            <w:rPr>
              <w:b/>
              <w:sz w:val="32"/>
              <w:szCs w:val="32"/>
            </w:rPr>
          </w:pPr>
          <w:r w:rsidRPr="00E93D71">
            <w:rPr>
              <w:b/>
              <w:sz w:val="32"/>
              <w:szCs w:val="32"/>
            </w:rPr>
            <w:t>«ГИМНАЗИЯ №40»</w:t>
          </w:r>
        </w:p>
        <w:p w14:paraId="711FD7E7" w14:textId="77777777" w:rsidR="00E66442" w:rsidRPr="00E93D71" w:rsidRDefault="00E66442" w:rsidP="00567A3B">
          <w:pPr>
            <w:jc w:val="center"/>
            <w:rPr>
              <w:b/>
              <w:sz w:val="18"/>
              <w:szCs w:val="18"/>
            </w:rPr>
          </w:pPr>
        </w:p>
        <w:p w14:paraId="6DAABAEB" w14:textId="77777777" w:rsidR="00E66442" w:rsidRPr="00E93D71" w:rsidRDefault="00E66442" w:rsidP="00567A3B">
          <w:pPr>
            <w:jc w:val="center"/>
            <w:rPr>
              <w:sz w:val="18"/>
              <w:szCs w:val="18"/>
              <w:lang w:val="be-BY"/>
            </w:rPr>
          </w:pPr>
          <w:r w:rsidRPr="00E93D71">
            <w:rPr>
              <w:sz w:val="18"/>
              <w:szCs w:val="18"/>
              <w:lang w:val="be-BY"/>
            </w:rPr>
            <w:t>ПРИВОЛЖСКОГО РАЙОНА</w:t>
          </w:r>
        </w:p>
        <w:p w14:paraId="49D1A8E8" w14:textId="77777777" w:rsidR="00E66442" w:rsidRPr="00E93D71" w:rsidRDefault="00E66442" w:rsidP="00567A3B">
          <w:pPr>
            <w:jc w:val="center"/>
            <w:rPr>
              <w:sz w:val="18"/>
              <w:szCs w:val="18"/>
              <w:lang w:val="be-BY"/>
            </w:rPr>
          </w:pPr>
          <w:r w:rsidRPr="00E93D71">
            <w:rPr>
              <w:sz w:val="18"/>
              <w:szCs w:val="18"/>
              <w:lang w:val="be-BY"/>
            </w:rPr>
            <w:t>г.КАЗАНИ</w:t>
          </w:r>
        </w:p>
        <w:p w14:paraId="0B49968A" w14:textId="77777777" w:rsidR="00E66442" w:rsidRPr="00E93D71" w:rsidRDefault="00E66442" w:rsidP="00567A3B">
          <w:pPr>
            <w:jc w:val="center"/>
            <w:rPr>
              <w:sz w:val="18"/>
              <w:szCs w:val="18"/>
            </w:rPr>
          </w:pPr>
        </w:p>
        <w:p w14:paraId="2120DFD6" w14:textId="77777777" w:rsidR="00E66442" w:rsidRPr="00E93D71" w:rsidRDefault="00E66442" w:rsidP="00567A3B">
          <w:pPr>
            <w:jc w:val="center"/>
            <w:rPr>
              <w:sz w:val="28"/>
            </w:rPr>
          </w:pPr>
          <w:r w:rsidRPr="00E93D71">
            <w:rPr>
              <w:sz w:val="18"/>
              <w:szCs w:val="18"/>
            </w:rPr>
            <w:t xml:space="preserve">Братьев </w:t>
          </w:r>
          <w:proofErr w:type="spellStart"/>
          <w:r w:rsidRPr="00E93D71">
            <w:rPr>
              <w:sz w:val="18"/>
              <w:szCs w:val="18"/>
            </w:rPr>
            <w:t>Касимовых</w:t>
          </w:r>
          <w:proofErr w:type="spellEnd"/>
          <w:r w:rsidRPr="00E93D71">
            <w:rPr>
              <w:sz w:val="18"/>
              <w:szCs w:val="18"/>
            </w:rPr>
            <w:t xml:space="preserve"> ул., 12, </w:t>
          </w:r>
          <w:r w:rsidRPr="00E93D71">
            <w:rPr>
              <w:sz w:val="18"/>
              <w:szCs w:val="18"/>
            </w:rPr>
            <w:br/>
          </w:r>
          <w:proofErr w:type="spellStart"/>
          <w:r w:rsidRPr="00E93D71">
            <w:rPr>
              <w:sz w:val="18"/>
              <w:szCs w:val="18"/>
            </w:rPr>
            <w:t>г</w:t>
          </w:r>
          <w:proofErr w:type="gramStart"/>
          <w:r w:rsidRPr="00E93D71">
            <w:rPr>
              <w:sz w:val="18"/>
              <w:szCs w:val="18"/>
            </w:rPr>
            <w:t>.К</w:t>
          </w:r>
          <w:proofErr w:type="gramEnd"/>
          <w:r w:rsidRPr="00E93D71">
            <w:rPr>
              <w:sz w:val="18"/>
              <w:szCs w:val="18"/>
            </w:rPr>
            <w:t>азань</w:t>
          </w:r>
          <w:proofErr w:type="spellEnd"/>
          <w:r w:rsidRPr="00E93D71">
            <w:rPr>
              <w:sz w:val="18"/>
              <w:szCs w:val="18"/>
            </w:rPr>
            <w:t>, Республика Татарстан, 420101</w:t>
          </w:r>
        </w:p>
      </w:tc>
      <w:tc>
        <w:tcPr>
          <w:tcW w:w="1877" w:type="dxa"/>
          <w:gridSpan w:val="2"/>
        </w:tcPr>
        <w:p w14:paraId="0537D4F6" w14:textId="77777777" w:rsidR="00E66442" w:rsidRPr="00EF77A5" w:rsidRDefault="00E66442" w:rsidP="00567A3B">
          <w:pPr>
            <w:jc w:val="center"/>
            <w:rPr>
              <w:sz w:val="28"/>
            </w:rPr>
          </w:pPr>
          <w:r>
            <w:rPr>
              <w:noProof/>
              <w:sz w:val="20"/>
              <w:szCs w:val="20"/>
            </w:rPr>
            <w:drawing>
              <wp:inline distT="0" distB="0" distL="0" distR="0" wp14:anchorId="4C9741D5" wp14:editId="61C55D92">
                <wp:extent cx="638175" cy="638175"/>
                <wp:effectExtent l="0" t="0" r="9525" b="9525"/>
                <wp:docPr id="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14:paraId="49F18808" w14:textId="77777777" w:rsidR="00E66442" w:rsidRPr="00E93D71" w:rsidRDefault="00E66442" w:rsidP="00567A3B">
          <w:pPr>
            <w:jc w:val="center"/>
            <w:rPr>
              <w:lang w:val="be-BY"/>
            </w:rPr>
          </w:pPr>
          <w:r w:rsidRPr="00E93D71">
            <w:rPr>
              <w:sz w:val="22"/>
              <w:szCs w:val="22"/>
            </w:rPr>
            <w:t>МУНИЦИПАЛЬ БЮДЖЕТ ГОМУМИ БЕЛЕМ БИРҮ УЧРЕЖДЕНИЕСЕ</w:t>
          </w:r>
        </w:p>
        <w:p w14:paraId="51FC6A41" w14:textId="77777777" w:rsidR="00E66442" w:rsidRPr="00E93D71" w:rsidRDefault="00E66442" w:rsidP="00567A3B">
          <w:pPr>
            <w:jc w:val="center"/>
            <w:rPr>
              <w:sz w:val="18"/>
              <w:szCs w:val="18"/>
              <w:lang w:val="be-BY"/>
            </w:rPr>
          </w:pPr>
        </w:p>
        <w:p w14:paraId="5B85272A" w14:textId="77777777" w:rsidR="00E66442" w:rsidRPr="00E93D71" w:rsidRDefault="00E66442" w:rsidP="00567A3B">
          <w:pPr>
            <w:jc w:val="center"/>
            <w:rPr>
              <w:b/>
              <w:sz w:val="32"/>
              <w:szCs w:val="32"/>
            </w:rPr>
          </w:pPr>
          <w:r w:rsidRPr="00E93D71">
            <w:rPr>
              <w:b/>
              <w:sz w:val="32"/>
              <w:szCs w:val="32"/>
            </w:rPr>
            <w:t>«</w:t>
          </w:r>
          <w:r w:rsidRPr="00E93D71">
            <w:rPr>
              <w:b/>
              <w:sz w:val="32"/>
              <w:szCs w:val="32"/>
              <w:lang w:val="tt-RU"/>
            </w:rPr>
            <w:t>40</w:t>
          </w:r>
          <w:r w:rsidRPr="00E93D71">
            <w:rPr>
              <w:b/>
              <w:sz w:val="18"/>
              <w:szCs w:val="18"/>
            </w:rPr>
            <w:t>НЧЫ</w:t>
          </w:r>
          <w:r w:rsidRPr="00E93D71">
            <w:rPr>
              <w:b/>
              <w:sz w:val="32"/>
              <w:szCs w:val="32"/>
              <w:lang w:val="be-BY"/>
            </w:rPr>
            <w:t xml:space="preserve"> </w:t>
          </w:r>
          <w:r w:rsidRPr="00E93D71">
            <w:rPr>
              <w:b/>
              <w:sz w:val="32"/>
              <w:szCs w:val="32"/>
            </w:rPr>
            <w:t>ГИМНАЗИЯ»</w:t>
          </w:r>
        </w:p>
        <w:p w14:paraId="1E3C5126" w14:textId="77777777" w:rsidR="00E66442" w:rsidRPr="00E93D71" w:rsidRDefault="00E66442" w:rsidP="00567A3B">
          <w:pPr>
            <w:jc w:val="center"/>
            <w:rPr>
              <w:sz w:val="18"/>
              <w:szCs w:val="18"/>
            </w:rPr>
          </w:pPr>
        </w:p>
        <w:p w14:paraId="0B01DEF2" w14:textId="77777777" w:rsidR="00E66442" w:rsidRPr="00E93D71" w:rsidRDefault="00E66442" w:rsidP="00567A3B">
          <w:pPr>
            <w:jc w:val="center"/>
            <w:rPr>
              <w:sz w:val="18"/>
              <w:szCs w:val="18"/>
            </w:rPr>
          </w:pPr>
          <w:r w:rsidRPr="00E93D71">
            <w:rPr>
              <w:sz w:val="18"/>
              <w:szCs w:val="18"/>
            </w:rPr>
            <w:t xml:space="preserve">ИДЕЛ </w:t>
          </w:r>
          <w:proofErr w:type="gramStart"/>
          <w:r w:rsidRPr="00E93D71">
            <w:rPr>
              <w:sz w:val="18"/>
              <w:szCs w:val="18"/>
            </w:rPr>
            <w:t>БУЕ</w:t>
          </w:r>
          <w:proofErr w:type="gramEnd"/>
          <w:r w:rsidRPr="00E93D71">
            <w:rPr>
              <w:sz w:val="18"/>
              <w:szCs w:val="18"/>
            </w:rPr>
            <w:t xml:space="preserve"> РАЙОНЫ</w:t>
          </w:r>
        </w:p>
        <w:p w14:paraId="61D2AFF8" w14:textId="77777777" w:rsidR="00E66442" w:rsidRPr="00E93D71" w:rsidRDefault="00E66442" w:rsidP="00567A3B">
          <w:pPr>
            <w:jc w:val="center"/>
            <w:rPr>
              <w:sz w:val="18"/>
              <w:szCs w:val="18"/>
            </w:rPr>
          </w:pPr>
          <w:r w:rsidRPr="00E93D71">
            <w:rPr>
              <w:sz w:val="18"/>
              <w:szCs w:val="18"/>
            </w:rPr>
            <w:t xml:space="preserve">КАЗАН </w:t>
          </w:r>
          <w:proofErr w:type="gramStart"/>
          <w:r w:rsidRPr="00E93D71">
            <w:rPr>
              <w:sz w:val="18"/>
              <w:szCs w:val="18"/>
            </w:rPr>
            <w:t>Ш</w:t>
          </w:r>
          <w:proofErr w:type="gramEnd"/>
          <w:r w:rsidRPr="00E93D71">
            <w:rPr>
              <w:sz w:val="18"/>
              <w:szCs w:val="18"/>
            </w:rPr>
            <w:t>ӘҺӘРЕ</w:t>
          </w:r>
        </w:p>
        <w:p w14:paraId="6AB5B6ED" w14:textId="77777777" w:rsidR="00E66442" w:rsidRPr="00E93D71" w:rsidRDefault="00E66442" w:rsidP="00567A3B">
          <w:pPr>
            <w:jc w:val="center"/>
            <w:rPr>
              <w:sz w:val="18"/>
              <w:szCs w:val="18"/>
            </w:rPr>
          </w:pPr>
        </w:p>
        <w:p w14:paraId="58378946" w14:textId="77777777" w:rsidR="00E66442" w:rsidRPr="00E93D71" w:rsidRDefault="00E66442" w:rsidP="00567A3B">
          <w:pPr>
            <w:jc w:val="center"/>
            <w:rPr>
              <w:sz w:val="28"/>
            </w:rPr>
          </w:pPr>
          <w:r w:rsidRPr="00E93D71">
            <w:rPr>
              <w:sz w:val="18"/>
              <w:szCs w:val="18"/>
              <w:lang w:val="tt-RU"/>
            </w:rPr>
            <w:t>Бертуган Касыймовлар</w:t>
          </w:r>
          <w:r w:rsidRPr="00E93D71">
            <w:rPr>
              <w:sz w:val="18"/>
              <w:szCs w:val="18"/>
            </w:rPr>
            <w:t xml:space="preserve"> </w:t>
          </w:r>
          <w:proofErr w:type="spellStart"/>
          <w:r w:rsidRPr="00E93D71">
            <w:rPr>
              <w:sz w:val="18"/>
              <w:szCs w:val="18"/>
            </w:rPr>
            <w:t>ур</w:t>
          </w:r>
          <w:proofErr w:type="spellEnd"/>
          <w:r w:rsidRPr="00E93D71">
            <w:rPr>
              <w:sz w:val="18"/>
              <w:szCs w:val="18"/>
            </w:rPr>
            <w:t>., 12,</w:t>
          </w:r>
          <w:r w:rsidRPr="00E93D71">
            <w:rPr>
              <w:sz w:val="18"/>
              <w:szCs w:val="18"/>
            </w:rPr>
            <w:br/>
            <w:t xml:space="preserve">Казан ш., Татарстан </w:t>
          </w:r>
          <w:proofErr w:type="spellStart"/>
          <w:r w:rsidRPr="00E93D71">
            <w:rPr>
              <w:sz w:val="18"/>
              <w:szCs w:val="18"/>
            </w:rPr>
            <w:t>Республикасы</w:t>
          </w:r>
          <w:proofErr w:type="spellEnd"/>
          <w:r w:rsidRPr="00E93D71">
            <w:rPr>
              <w:sz w:val="18"/>
              <w:szCs w:val="18"/>
            </w:rPr>
            <w:t>, 420101</w:t>
          </w:r>
        </w:p>
      </w:tc>
    </w:tr>
    <w:tr w:rsidR="00E66442" w:rsidRPr="00EF77A5" w14:paraId="0A53CD52" w14:textId="77777777" w:rsidTr="00567A3B">
      <w:trPr>
        <w:trHeight w:val="268"/>
      </w:trPr>
      <w:tc>
        <w:tcPr>
          <w:tcW w:w="5702" w:type="dxa"/>
          <w:gridSpan w:val="2"/>
        </w:tcPr>
        <w:p w14:paraId="64EAACD9" w14:textId="77777777" w:rsidR="00E66442" w:rsidRPr="00E93D71" w:rsidRDefault="00E66442" w:rsidP="00567A3B">
          <w:pPr>
            <w:jc w:val="center"/>
            <w:rPr>
              <w:sz w:val="18"/>
              <w:szCs w:val="18"/>
            </w:rPr>
          </w:pPr>
        </w:p>
      </w:tc>
      <w:tc>
        <w:tcPr>
          <w:tcW w:w="5387" w:type="dxa"/>
          <w:gridSpan w:val="2"/>
        </w:tcPr>
        <w:p w14:paraId="19F5EB62" w14:textId="77777777" w:rsidR="00E66442" w:rsidRPr="00EF77A5" w:rsidRDefault="00E66442" w:rsidP="00567A3B">
          <w:pPr>
            <w:jc w:val="center"/>
            <w:rPr>
              <w:sz w:val="18"/>
              <w:szCs w:val="18"/>
            </w:rPr>
          </w:pPr>
        </w:p>
      </w:tc>
    </w:tr>
    <w:tr w:rsidR="00E66442" w:rsidRPr="00EF77A5" w14:paraId="160EBE2E" w14:textId="77777777" w:rsidTr="00567A3B">
      <w:tc>
        <w:tcPr>
          <w:tcW w:w="11089" w:type="dxa"/>
          <w:gridSpan w:val="4"/>
        </w:tcPr>
        <w:p w14:paraId="4BF8778A" w14:textId="77777777" w:rsidR="00E66442" w:rsidRPr="00E93D71" w:rsidRDefault="00E66442" w:rsidP="00567A3B">
          <w:pPr>
            <w:jc w:val="center"/>
            <w:rPr>
              <w:sz w:val="28"/>
            </w:rPr>
          </w:pPr>
          <w:r w:rsidRPr="00E93D71">
            <w:rPr>
              <w:sz w:val="18"/>
              <w:szCs w:val="18"/>
            </w:rPr>
            <w:t xml:space="preserve">тел/факс: </w:t>
          </w:r>
          <w:r w:rsidRPr="00E93D71">
            <w:rPr>
              <w:iCs/>
              <w:sz w:val="18"/>
              <w:szCs w:val="18"/>
            </w:rPr>
            <w:t xml:space="preserve">(843) 229-38-17, 224-17-34, </w:t>
          </w:r>
          <w:r w:rsidRPr="00E93D71">
            <w:rPr>
              <w:sz w:val="18"/>
              <w:szCs w:val="18"/>
              <w:lang w:val="en-US"/>
            </w:rPr>
            <w:t>mail</w:t>
          </w:r>
          <w:r w:rsidRPr="00E93D71">
            <w:rPr>
              <w:sz w:val="18"/>
              <w:szCs w:val="18"/>
            </w:rPr>
            <w:t xml:space="preserve">: </w:t>
          </w:r>
          <w:r w:rsidRPr="00E93D71">
            <w:rPr>
              <w:sz w:val="18"/>
              <w:szCs w:val="18"/>
              <w:lang w:val="en-US"/>
            </w:rPr>
            <w:t>s</w:t>
          </w:r>
          <w:r w:rsidRPr="00E93D71">
            <w:rPr>
              <w:sz w:val="18"/>
              <w:szCs w:val="18"/>
            </w:rPr>
            <w:t>40.</w:t>
          </w:r>
          <w:proofErr w:type="spellStart"/>
          <w:r w:rsidRPr="00E93D71">
            <w:rPr>
              <w:sz w:val="18"/>
              <w:szCs w:val="18"/>
              <w:lang w:val="en-US"/>
            </w:rPr>
            <w:t>kzn</w:t>
          </w:r>
          <w:proofErr w:type="spellEnd"/>
          <w:r w:rsidRPr="00E93D71">
            <w:rPr>
              <w:sz w:val="18"/>
              <w:szCs w:val="18"/>
            </w:rPr>
            <w:t>@</w:t>
          </w:r>
          <w:proofErr w:type="spellStart"/>
          <w:r w:rsidRPr="00E93D71">
            <w:rPr>
              <w:sz w:val="18"/>
              <w:szCs w:val="18"/>
              <w:lang w:val="en-US"/>
            </w:rPr>
            <w:t>tatar</w:t>
          </w:r>
          <w:proofErr w:type="spellEnd"/>
          <w:r w:rsidRPr="00E93D71">
            <w:rPr>
              <w:sz w:val="18"/>
              <w:szCs w:val="18"/>
            </w:rPr>
            <w:t>.</w:t>
          </w:r>
          <w:proofErr w:type="spellStart"/>
          <w:r w:rsidRPr="00E93D71">
            <w:rPr>
              <w:sz w:val="18"/>
              <w:szCs w:val="18"/>
              <w:lang w:val="en-US"/>
            </w:rPr>
            <w:t>ru</w:t>
          </w:r>
          <w:proofErr w:type="spellEnd"/>
          <w:r w:rsidRPr="00E93D71">
            <w:rPr>
              <w:sz w:val="18"/>
              <w:szCs w:val="18"/>
            </w:rPr>
            <w:t xml:space="preserve"> </w:t>
          </w:r>
        </w:p>
      </w:tc>
    </w:tr>
  </w:tbl>
  <w:p w14:paraId="4EA2A468" w14:textId="77777777" w:rsidR="00E66442" w:rsidRPr="00EF77A5" w:rsidRDefault="00606293" w:rsidP="00E66442">
    <w:pPr>
      <w:tabs>
        <w:tab w:val="right" w:pos="10483"/>
      </w:tabs>
      <w:rPr>
        <w:sz w:val="28"/>
      </w:rPr>
    </w:pPr>
    <w:r>
      <w:rPr>
        <w:noProof/>
        <w:sz w:val="20"/>
        <w:szCs w:val="20"/>
      </w:rPr>
      <w:pict w14:anchorId="6BA39808">
        <v:line id="Line 2" o:spid="_x0000_s2051" style="position:absolute;z-index:251658240;visibility:visible;mso-position-horizontal-relative:text;mso-position-vertical-relative:text" from="8.35pt,4.6pt" to="519.5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" o:allowincell="f" strokeweight="1pt">
          <v:stroke startarrowwidth="narrow" startarrowlength="short" endarrowwidth="narrow" endarrowlength="short"/>
        </v:line>
      </w:pict>
    </w:r>
    <w:r w:rsidR="00E66442" w:rsidRPr="00EF77A5">
      <w:rPr>
        <w:sz w:val="28"/>
      </w:rPr>
      <w:tab/>
    </w:r>
  </w:p>
  <w:p w14:paraId="5089FE60" w14:textId="77777777" w:rsidR="00E66442" w:rsidRDefault="00E66442" w:rsidP="00E66442">
    <w:pPr>
      <w:jc w:val="center"/>
      <w:rPr>
        <w:b/>
      </w:rPr>
    </w:pPr>
  </w:p>
  <w:p w14:paraId="58F0857C" w14:textId="77777777" w:rsidR="00E66442" w:rsidRPr="00E13171" w:rsidRDefault="00E66442" w:rsidP="00E66442">
    <w:pPr>
      <w:jc w:val="center"/>
      <w:rPr>
        <w:b/>
      </w:rPr>
    </w:pPr>
    <w:r w:rsidRPr="005C345B">
      <w:rPr>
        <w:b/>
      </w:rPr>
      <w:t>ПРИКАЗ</w:t>
    </w:r>
  </w:p>
  <w:p w14:paraId="1E3DD35F" w14:textId="6FA92D0C" w:rsidR="00E66442" w:rsidRPr="0038060A" w:rsidRDefault="00E66442" w:rsidP="00E66442">
    <w:r w:rsidRPr="0038060A">
      <w:t>«</w:t>
    </w:r>
    <w:r w:rsidRPr="0038060A">
      <w:rPr>
        <w:u w:val="single"/>
      </w:rPr>
      <w:t xml:space="preserve">       </w:t>
    </w:r>
    <w:r w:rsidRPr="0038060A">
      <w:t>»</w:t>
    </w:r>
    <w:r w:rsidRPr="0038060A">
      <w:rPr>
        <w:u w:val="single"/>
      </w:rPr>
      <w:t xml:space="preserve">                           </w:t>
    </w:r>
    <w:r w:rsidR="00F63B26">
      <w:t>2022</w:t>
    </w:r>
    <w:r w:rsidRPr="0038060A">
      <w:t xml:space="preserve">г.                                                   </w:t>
    </w:r>
    <w:r>
      <w:t xml:space="preserve">                                   </w:t>
    </w:r>
    <w:r w:rsidRPr="0038060A">
      <w:t xml:space="preserve">          №________</w:t>
    </w:r>
  </w:p>
  <w:p w14:paraId="44E29783" w14:textId="77777777" w:rsidR="00E66442" w:rsidRPr="0038060A" w:rsidRDefault="00E66442" w:rsidP="00E66442"/>
  <w:p w14:paraId="43DB58AD" w14:textId="77777777" w:rsidR="00FA176F" w:rsidRPr="00E66442" w:rsidRDefault="00FA176F" w:rsidP="00E66442">
    <w:pPr>
      <w:pStyle w:val="a4"/>
      <w:rPr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42723"/>
    <w:multiLevelType w:val="hybridMultilevel"/>
    <w:tmpl w:val="69E623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A4830"/>
    <w:multiLevelType w:val="multilevel"/>
    <w:tmpl w:val="6A580CC2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3ABB46A5"/>
    <w:multiLevelType w:val="hybridMultilevel"/>
    <w:tmpl w:val="E5DE16E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4D114C71"/>
    <w:multiLevelType w:val="hybridMultilevel"/>
    <w:tmpl w:val="42426C0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6D54D94"/>
    <w:multiLevelType w:val="hybridMultilevel"/>
    <w:tmpl w:val="02CE1A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CDB600B"/>
    <w:multiLevelType w:val="hybridMultilevel"/>
    <w:tmpl w:val="9D101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F67BBD"/>
    <w:multiLevelType w:val="hybridMultilevel"/>
    <w:tmpl w:val="9DEE2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176F"/>
    <w:rsid w:val="00007E50"/>
    <w:rsid w:val="00012194"/>
    <w:rsid w:val="00022103"/>
    <w:rsid w:val="00032C1B"/>
    <w:rsid w:val="000406F9"/>
    <w:rsid w:val="000636C8"/>
    <w:rsid w:val="000C059B"/>
    <w:rsid w:val="000C3419"/>
    <w:rsid w:val="000C7FF7"/>
    <w:rsid w:val="00112E68"/>
    <w:rsid w:val="00117FB3"/>
    <w:rsid w:val="00123038"/>
    <w:rsid w:val="00146F31"/>
    <w:rsid w:val="0016576B"/>
    <w:rsid w:val="00166701"/>
    <w:rsid w:val="00172A1C"/>
    <w:rsid w:val="001A70C1"/>
    <w:rsid w:val="001B0204"/>
    <w:rsid w:val="001B7019"/>
    <w:rsid w:val="001C6626"/>
    <w:rsid w:val="001D57CC"/>
    <w:rsid w:val="001E1236"/>
    <w:rsid w:val="002016A6"/>
    <w:rsid w:val="0021497C"/>
    <w:rsid w:val="00225CD9"/>
    <w:rsid w:val="00236EC9"/>
    <w:rsid w:val="00251E09"/>
    <w:rsid w:val="00263748"/>
    <w:rsid w:val="00266F13"/>
    <w:rsid w:val="002A5C91"/>
    <w:rsid w:val="002A5DA0"/>
    <w:rsid w:val="002B3905"/>
    <w:rsid w:val="002E71B8"/>
    <w:rsid w:val="003414BF"/>
    <w:rsid w:val="00357A05"/>
    <w:rsid w:val="003743E4"/>
    <w:rsid w:val="00382CD6"/>
    <w:rsid w:val="00386AC3"/>
    <w:rsid w:val="00397502"/>
    <w:rsid w:val="003B0CF2"/>
    <w:rsid w:val="003D5D1F"/>
    <w:rsid w:val="004125F3"/>
    <w:rsid w:val="00412EEC"/>
    <w:rsid w:val="00423A24"/>
    <w:rsid w:val="0043157A"/>
    <w:rsid w:val="004571DF"/>
    <w:rsid w:val="00472009"/>
    <w:rsid w:val="00496E2C"/>
    <w:rsid w:val="004A367D"/>
    <w:rsid w:val="004C62EE"/>
    <w:rsid w:val="005205A7"/>
    <w:rsid w:val="00550823"/>
    <w:rsid w:val="00564473"/>
    <w:rsid w:val="0056511E"/>
    <w:rsid w:val="00577404"/>
    <w:rsid w:val="00596E04"/>
    <w:rsid w:val="005C11CB"/>
    <w:rsid w:val="005E7497"/>
    <w:rsid w:val="005F0CF4"/>
    <w:rsid w:val="00606293"/>
    <w:rsid w:val="00613270"/>
    <w:rsid w:val="00621A59"/>
    <w:rsid w:val="00640E30"/>
    <w:rsid w:val="00655CAA"/>
    <w:rsid w:val="006702CE"/>
    <w:rsid w:val="006935B0"/>
    <w:rsid w:val="006E401F"/>
    <w:rsid w:val="00716261"/>
    <w:rsid w:val="00752472"/>
    <w:rsid w:val="0076647D"/>
    <w:rsid w:val="00775742"/>
    <w:rsid w:val="00781D5C"/>
    <w:rsid w:val="00792117"/>
    <w:rsid w:val="0079678C"/>
    <w:rsid w:val="007B1BC6"/>
    <w:rsid w:val="007C22CB"/>
    <w:rsid w:val="007D27B1"/>
    <w:rsid w:val="007F567A"/>
    <w:rsid w:val="008027DF"/>
    <w:rsid w:val="008153AF"/>
    <w:rsid w:val="00817EA9"/>
    <w:rsid w:val="008216DF"/>
    <w:rsid w:val="0083003C"/>
    <w:rsid w:val="00847E24"/>
    <w:rsid w:val="00863AC7"/>
    <w:rsid w:val="00876D99"/>
    <w:rsid w:val="008A007E"/>
    <w:rsid w:val="008A4C7C"/>
    <w:rsid w:val="008E0286"/>
    <w:rsid w:val="009061AA"/>
    <w:rsid w:val="00976011"/>
    <w:rsid w:val="00984733"/>
    <w:rsid w:val="00986BEB"/>
    <w:rsid w:val="009902C8"/>
    <w:rsid w:val="009C444A"/>
    <w:rsid w:val="009C53B3"/>
    <w:rsid w:val="009D0363"/>
    <w:rsid w:val="009D1DE9"/>
    <w:rsid w:val="009F2477"/>
    <w:rsid w:val="009F48AD"/>
    <w:rsid w:val="009F6469"/>
    <w:rsid w:val="00A020F3"/>
    <w:rsid w:val="00A03BA9"/>
    <w:rsid w:val="00A47928"/>
    <w:rsid w:val="00A56400"/>
    <w:rsid w:val="00AC5C35"/>
    <w:rsid w:val="00AD7378"/>
    <w:rsid w:val="00AE1C49"/>
    <w:rsid w:val="00AF028C"/>
    <w:rsid w:val="00AF2B51"/>
    <w:rsid w:val="00B42DFD"/>
    <w:rsid w:val="00B628A4"/>
    <w:rsid w:val="00B74565"/>
    <w:rsid w:val="00B832DD"/>
    <w:rsid w:val="00B92137"/>
    <w:rsid w:val="00BD7860"/>
    <w:rsid w:val="00BE25BF"/>
    <w:rsid w:val="00C1417C"/>
    <w:rsid w:val="00C21A8F"/>
    <w:rsid w:val="00C34913"/>
    <w:rsid w:val="00C423B4"/>
    <w:rsid w:val="00C46D44"/>
    <w:rsid w:val="00C61390"/>
    <w:rsid w:val="00C755D1"/>
    <w:rsid w:val="00CA5E23"/>
    <w:rsid w:val="00CB5878"/>
    <w:rsid w:val="00CB79E6"/>
    <w:rsid w:val="00CC1C54"/>
    <w:rsid w:val="00CF2C38"/>
    <w:rsid w:val="00D13EB3"/>
    <w:rsid w:val="00D17433"/>
    <w:rsid w:val="00D64B24"/>
    <w:rsid w:val="00D653DE"/>
    <w:rsid w:val="00D84EC8"/>
    <w:rsid w:val="00DB08D3"/>
    <w:rsid w:val="00DC67C1"/>
    <w:rsid w:val="00DE7BC4"/>
    <w:rsid w:val="00E05EBB"/>
    <w:rsid w:val="00E06087"/>
    <w:rsid w:val="00E47638"/>
    <w:rsid w:val="00E66442"/>
    <w:rsid w:val="00E766E3"/>
    <w:rsid w:val="00E97FE2"/>
    <w:rsid w:val="00EA1376"/>
    <w:rsid w:val="00EA2F8F"/>
    <w:rsid w:val="00EA7760"/>
    <w:rsid w:val="00EB5D35"/>
    <w:rsid w:val="00EC11A4"/>
    <w:rsid w:val="00ED317F"/>
    <w:rsid w:val="00ED437B"/>
    <w:rsid w:val="00EE554A"/>
    <w:rsid w:val="00EF77A5"/>
    <w:rsid w:val="00EF7BBB"/>
    <w:rsid w:val="00F05B0E"/>
    <w:rsid w:val="00F11FCF"/>
    <w:rsid w:val="00F235F7"/>
    <w:rsid w:val="00F24D17"/>
    <w:rsid w:val="00F47C89"/>
    <w:rsid w:val="00F60D60"/>
    <w:rsid w:val="00F63B26"/>
    <w:rsid w:val="00F65058"/>
    <w:rsid w:val="00F678EF"/>
    <w:rsid w:val="00F75B46"/>
    <w:rsid w:val="00F77236"/>
    <w:rsid w:val="00FA176F"/>
    <w:rsid w:val="00FB0015"/>
    <w:rsid w:val="00FB345C"/>
    <w:rsid w:val="00FB389B"/>
    <w:rsid w:val="00FE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3B707A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 Indent" w:uiPriority="99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76F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3A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596E04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596E04"/>
    <w:pPr>
      <w:tabs>
        <w:tab w:val="center" w:pos="4677"/>
        <w:tab w:val="right" w:pos="9355"/>
      </w:tabs>
    </w:pPr>
  </w:style>
  <w:style w:type="character" w:styleId="a6">
    <w:name w:val="Hyperlink"/>
    <w:basedOn w:val="a0"/>
    <w:rsid w:val="00DB08D3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E1236"/>
    <w:pPr>
      <w:ind w:left="720"/>
      <w:contextualSpacing/>
    </w:pPr>
  </w:style>
  <w:style w:type="character" w:customStyle="1" w:styleId="header-user-name">
    <w:name w:val="header-user-name"/>
    <w:rsid w:val="00EA1376"/>
  </w:style>
  <w:style w:type="paragraph" w:styleId="a8">
    <w:name w:val="No Spacing"/>
    <w:uiPriority w:val="1"/>
    <w:qFormat/>
    <w:rsid w:val="0083003C"/>
    <w:rPr>
      <w:sz w:val="24"/>
      <w:szCs w:val="28"/>
    </w:rPr>
  </w:style>
  <w:style w:type="paragraph" w:styleId="a9">
    <w:name w:val="Body Text Indent"/>
    <w:basedOn w:val="a"/>
    <w:link w:val="aa"/>
    <w:uiPriority w:val="99"/>
    <w:unhideWhenUsed/>
    <w:rsid w:val="0083003C"/>
    <w:pPr>
      <w:spacing w:line="312" w:lineRule="auto"/>
      <w:ind w:firstLine="568"/>
      <w:jc w:val="both"/>
    </w:pPr>
    <w:rPr>
      <w:bCs/>
      <w:sz w:val="30"/>
      <w:szCs w:val="24"/>
    </w:rPr>
  </w:style>
  <w:style w:type="character" w:customStyle="1" w:styleId="aa">
    <w:name w:val="Основной текст с отступом Знак"/>
    <w:basedOn w:val="a0"/>
    <w:link w:val="a9"/>
    <w:uiPriority w:val="99"/>
    <w:rsid w:val="0083003C"/>
    <w:rPr>
      <w:bCs/>
      <w:sz w:val="30"/>
      <w:szCs w:val="24"/>
    </w:rPr>
  </w:style>
  <w:style w:type="paragraph" w:styleId="ab">
    <w:name w:val="Balloon Text"/>
    <w:basedOn w:val="a"/>
    <w:link w:val="ac"/>
    <w:rsid w:val="00225CD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225C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0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9;&#1095;&#1080;&#1090;&#1077;&#1083;&#1100;\Documents\&#1064;&#1082;&#1086;&#1083;&#1100;&#1085;&#1099;&#1081;%20&#1075;&#1077;&#1088;&#1073;&#1086;&#1074;&#1099;&#1081;%20&#1073;&#1083;&#1072;&#1085;&#108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Школьный гербовый бланк</Template>
  <TotalTime>813</TotalTime>
  <Pages>3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Гербовый бланк школы № 40</vt:lpstr>
    </vt:vector>
  </TitlesOfParts>
  <Company>MV - Production</Company>
  <LinksUpToDate>false</LinksUpToDate>
  <CharactersWithSpaces>5024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Гербовый бланк школы № 40</dc:title>
  <dc:creator>Гульназ Фахрутдинова</dc:creator>
  <cp:lastModifiedBy>Учитель</cp:lastModifiedBy>
  <cp:revision>45</cp:revision>
  <cp:lastPrinted>2022-11-11T11:58:00Z</cp:lastPrinted>
  <dcterms:created xsi:type="dcterms:W3CDTF">2018-09-24T07:04:00Z</dcterms:created>
  <dcterms:modified xsi:type="dcterms:W3CDTF">2022-11-30T12:02:00Z</dcterms:modified>
</cp:coreProperties>
</file>